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8A944" w14:textId="41CB0CAF" w:rsidR="00CF1506" w:rsidRDefault="004E0850" w:rsidP="00607CB3">
      <w:pPr>
        <w:pStyle w:val="Corpodetexto"/>
        <w:spacing w:after="0"/>
        <w:ind w:left="3402"/>
        <w:contextualSpacing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  <w:r w:rsidRPr="004E0850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LEI N.º 2.76</w:t>
      </w:r>
      <w:r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3</w:t>
      </w:r>
      <w:r w:rsidRPr="004E0850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 xml:space="preserve">, DE </w:t>
      </w:r>
      <w:r w:rsidR="006E26BA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1º</w:t>
      </w:r>
      <w:r w:rsidRPr="004E0850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 xml:space="preserve"> DE </w:t>
      </w:r>
      <w:r w:rsidR="006E26BA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ABRIL</w:t>
      </w:r>
      <w:r w:rsidRPr="004E0850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 xml:space="preserve"> DE 2025.</w:t>
      </w:r>
    </w:p>
    <w:p w14:paraId="1442E692" w14:textId="77777777" w:rsidR="004E0850" w:rsidRPr="000966D7" w:rsidRDefault="004E0850" w:rsidP="00607CB3">
      <w:pPr>
        <w:pStyle w:val="Corpodetexto"/>
        <w:spacing w:after="0"/>
        <w:ind w:left="3402"/>
        <w:contextualSpacing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1AE24C67" w14:textId="4ADC99E8" w:rsidR="00CF1506" w:rsidRPr="000966D7" w:rsidRDefault="00DB2CB9" w:rsidP="00607CB3">
      <w:pPr>
        <w:pStyle w:val="Corpodetexto"/>
        <w:spacing w:after="0"/>
        <w:ind w:left="3402"/>
        <w:contextualSpacing/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DISPÕE SOBRE A</w:t>
      </w:r>
      <w:r w:rsidR="00C4263D">
        <w:rPr>
          <w:rFonts w:ascii="Arial" w:hAnsi="Arial" w:cs="Arial"/>
          <w:color w:val="000000" w:themeColor="text1"/>
          <w:sz w:val="22"/>
          <w:szCs w:val="22"/>
        </w:rPr>
        <w:t xml:space="preserve"> ABERTURA DE CRÉDITO ADICIONAL </w:t>
      </w:r>
      <w:r w:rsidR="000101A1">
        <w:rPr>
          <w:rFonts w:ascii="Arial" w:hAnsi="Arial" w:cs="Arial"/>
          <w:color w:val="000000" w:themeColor="text1"/>
          <w:sz w:val="22"/>
          <w:szCs w:val="22"/>
        </w:rPr>
        <w:t>ESPECIAL</w:t>
      </w:r>
      <w:r w:rsidR="00A75DA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C4263D">
        <w:rPr>
          <w:rFonts w:ascii="Arial" w:hAnsi="Arial" w:cs="Arial"/>
          <w:color w:val="000000" w:themeColor="text1"/>
          <w:sz w:val="22"/>
          <w:szCs w:val="22"/>
        </w:rPr>
        <w:t>E DÁ OUTRAS PROVIDÊNCIAS</w:t>
      </w:r>
      <w:r w:rsidR="00CF1506" w:rsidRPr="000966D7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</w:p>
    <w:p w14:paraId="7699D5D2" w14:textId="77777777" w:rsidR="00CF1506" w:rsidRPr="000966D7" w:rsidRDefault="00CF1506" w:rsidP="00607CB3">
      <w:pPr>
        <w:pStyle w:val="Corpodetexto"/>
        <w:spacing w:after="0"/>
        <w:ind w:left="3402"/>
        <w:contextualSpacing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06ACC14B" w14:textId="0DF5694D" w:rsidR="00CF1506" w:rsidRPr="000966D7" w:rsidRDefault="00DA4588" w:rsidP="00607CB3">
      <w:pPr>
        <w:pStyle w:val="Recuodecorpodetexto21"/>
        <w:spacing w:line="240" w:lineRule="auto"/>
        <w:ind w:left="3402" w:firstLine="0"/>
        <w:contextualSpacing/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  <w:r w:rsidRPr="000966D7">
        <w:rPr>
          <w:rFonts w:ascii="Arial" w:hAnsi="Arial" w:cs="Arial"/>
          <w:b/>
          <w:color w:val="000000" w:themeColor="text1"/>
          <w:sz w:val="22"/>
          <w:szCs w:val="22"/>
        </w:rPr>
        <w:t>LUIZ MARCOS DE SOUZA</w:t>
      </w:r>
      <w:r w:rsidR="00CF1506" w:rsidRPr="000966D7">
        <w:rPr>
          <w:rFonts w:ascii="Arial" w:hAnsi="Arial" w:cs="Arial"/>
          <w:bCs/>
          <w:color w:val="000000" w:themeColor="text1"/>
          <w:sz w:val="22"/>
          <w:szCs w:val="22"/>
        </w:rPr>
        <w:t xml:space="preserve">, Prefeito do Município de Fartura, Estado de São Paulo, no uso de suas atribuições legais, faz saber que a Câmara Municipal aprova e ele sanciona e promulga a seguinte </w:t>
      </w:r>
    </w:p>
    <w:p w14:paraId="2C801238" w14:textId="77777777" w:rsidR="00CF1506" w:rsidRPr="000966D7" w:rsidRDefault="00CF1506" w:rsidP="00607CB3">
      <w:pPr>
        <w:pStyle w:val="Recuodecorpodetexto21"/>
        <w:spacing w:line="240" w:lineRule="auto"/>
        <w:ind w:left="2977" w:right="567" w:firstLine="0"/>
        <w:contextualSpacing/>
        <w:rPr>
          <w:rFonts w:ascii="Arial" w:hAnsi="Arial" w:cs="Arial"/>
          <w:b/>
          <w:color w:val="000000" w:themeColor="text1"/>
          <w:sz w:val="22"/>
          <w:szCs w:val="22"/>
          <w:u w:val="single"/>
        </w:rPr>
      </w:pPr>
    </w:p>
    <w:p w14:paraId="4847BC1E" w14:textId="7BD1D8C1" w:rsidR="00CF1506" w:rsidRPr="000966D7" w:rsidRDefault="00CF1506" w:rsidP="00607CB3">
      <w:pPr>
        <w:pStyle w:val="Recuodecorpodetexto21"/>
        <w:spacing w:line="240" w:lineRule="auto"/>
        <w:ind w:left="3402" w:right="3" w:firstLine="0"/>
        <w:contextualSpacing/>
        <w:rPr>
          <w:rFonts w:ascii="Arial" w:hAnsi="Arial" w:cs="Arial"/>
          <w:bCs/>
          <w:color w:val="000000" w:themeColor="text1"/>
          <w:sz w:val="22"/>
          <w:szCs w:val="22"/>
        </w:rPr>
      </w:pPr>
      <w:r w:rsidRPr="000966D7">
        <w:rPr>
          <w:rFonts w:ascii="Arial" w:hAnsi="Arial" w:cs="Arial"/>
          <w:b/>
          <w:color w:val="000000" w:themeColor="text1"/>
          <w:sz w:val="22"/>
          <w:szCs w:val="22"/>
          <w:u w:val="single"/>
        </w:rPr>
        <w:t xml:space="preserve">L E </w:t>
      </w:r>
      <w:proofErr w:type="gramStart"/>
      <w:r w:rsidRPr="000966D7">
        <w:rPr>
          <w:rFonts w:ascii="Arial" w:hAnsi="Arial" w:cs="Arial"/>
          <w:b/>
          <w:color w:val="000000" w:themeColor="text1"/>
          <w:sz w:val="22"/>
          <w:szCs w:val="22"/>
          <w:u w:val="single"/>
        </w:rPr>
        <w:t>I</w:t>
      </w:r>
      <w:r w:rsidR="0067054F" w:rsidRPr="000966D7">
        <w:rPr>
          <w:rFonts w:ascii="Arial" w:hAnsi="Arial" w:cs="Arial"/>
          <w:b/>
          <w:color w:val="000000" w:themeColor="text1"/>
          <w:sz w:val="22"/>
          <w:szCs w:val="22"/>
          <w:u w:val="single"/>
        </w:rPr>
        <w:t xml:space="preserve"> </w:t>
      </w:r>
      <w:r w:rsidRPr="000966D7">
        <w:rPr>
          <w:rFonts w:ascii="Arial" w:hAnsi="Arial" w:cs="Arial"/>
          <w:b/>
          <w:color w:val="000000" w:themeColor="text1"/>
          <w:sz w:val="22"/>
          <w:szCs w:val="22"/>
          <w:u w:val="single"/>
        </w:rPr>
        <w:t>:</w:t>
      </w:r>
      <w:proofErr w:type="gramEnd"/>
    </w:p>
    <w:p w14:paraId="3CE2C072" w14:textId="77777777" w:rsidR="00F40750" w:rsidRPr="00F40750" w:rsidRDefault="00F40750" w:rsidP="00607CB3">
      <w:pPr>
        <w:pStyle w:val="Corpodetexto"/>
        <w:spacing w:after="0"/>
        <w:ind w:right="3"/>
        <w:contextualSpacing/>
        <w:jc w:val="both"/>
        <w:rPr>
          <w:rFonts w:ascii="Arial" w:hAnsi="Arial" w:cs="Arial"/>
          <w:b/>
          <w:color w:val="000000" w:themeColor="text1"/>
          <w:sz w:val="22"/>
          <w:szCs w:val="22"/>
          <w:u w:val="thick"/>
        </w:rPr>
      </w:pPr>
    </w:p>
    <w:p w14:paraId="61716142" w14:textId="017B4822" w:rsidR="00D07495" w:rsidRDefault="00E716BB" w:rsidP="00607CB3">
      <w:pPr>
        <w:pStyle w:val="Corpodetexto"/>
        <w:spacing w:after="0"/>
        <w:ind w:right="3" w:firstLine="2268"/>
        <w:contextualSpacing/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  <w:r w:rsidRPr="00E716BB">
        <w:rPr>
          <w:rFonts w:ascii="Arial" w:hAnsi="Arial" w:cs="Arial"/>
          <w:b/>
          <w:color w:val="000000" w:themeColor="text1"/>
          <w:sz w:val="22"/>
          <w:szCs w:val="22"/>
          <w:u w:val="single"/>
        </w:rPr>
        <w:t xml:space="preserve">ARTIGO </w:t>
      </w:r>
      <w:r w:rsidR="00F40750" w:rsidRPr="00E716BB">
        <w:rPr>
          <w:rFonts w:ascii="Arial" w:hAnsi="Arial" w:cs="Arial"/>
          <w:b/>
          <w:color w:val="000000" w:themeColor="text1"/>
          <w:sz w:val="22"/>
          <w:szCs w:val="22"/>
          <w:u w:val="single"/>
        </w:rPr>
        <w:t>1°</w:t>
      </w:r>
      <w:r w:rsidR="00F40750" w:rsidRPr="00F40750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 w:rsidR="00C4263D" w:rsidRPr="00C4263D">
        <w:rPr>
          <w:rFonts w:ascii="Arial" w:hAnsi="Arial" w:cs="Arial"/>
          <w:bCs/>
          <w:color w:val="000000" w:themeColor="text1"/>
          <w:sz w:val="22"/>
          <w:szCs w:val="22"/>
        </w:rPr>
        <w:t>Fica o Poder Executivo Municipal autorizado a abrir, no Setor de Contabilidade da Prefeitura Municipal de Fartura,</w:t>
      </w:r>
      <w:r w:rsidR="000256D4">
        <w:rPr>
          <w:rFonts w:ascii="Arial" w:hAnsi="Arial" w:cs="Arial"/>
          <w:bCs/>
          <w:color w:val="000000" w:themeColor="text1"/>
          <w:sz w:val="22"/>
          <w:szCs w:val="22"/>
        </w:rPr>
        <w:t xml:space="preserve"> um</w:t>
      </w:r>
      <w:r w:rsidR="00C4263D" w:rsidRPr="00C4263D">
        <w:rPr>
          <w:rFonts w:ascii="Arial" w:hAnsi="Arial" w:cs="Arial"/>
          <w:bCs/>
          <w:color w:val="000000" w:themeColor="text1"/>
          <w:sz w:val="22"/>
          <w:szCs w:val="22"/>
        </w:rPr>
        <w:t xml:space="preserve"> Crédito Adicional </w:t>
      </w:r>
      <w:r w:rsidR="000101A1">
        <w:rPr>
          <w:rFonts w:ascii="Arial" w:hAnsi="Arial" w:cs="Arial"/>
          <w:bCs/>
          <w:color w:val="000000" w:themeColor="text1"/>
          <w:sz w:val="22"/>
          <w:szCs w:val="22"/>
        </w:rPr>
        <w:t>Especial</w:t>
      </w:r>
      <w:r w:rsidR="00AF409D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="00C4263D" w:rsidRPr="00C4263D">
        <w:rPr>
          <w:rFonts w:ascii="Arial" w:hAnsi="Arial" w:cs="Arial"/>
          <w:bCs/>
          <w:color w:val="000000" w:themeColor="text1"/>
          <w:sz w:val="22"/>
          <w:szCs w:val="22"/>
        </w:rPr>
        <w:t>no valor</w:t>
      </w:r>
      <w:r w:rsidR="00A75DA6">
        <w:rPr>
          <w:rFonts w:ascii="Arial" w:hAnsi="Arial" w:cs="Arial"/>
          <w:bCs/>
          <w:color w:val="000000" w:themeColor="text1"/>
          <w:sz w:val="22"/>
          <w:szCs w:val="22"/>
        </w:rPr>
        <w:t xml:space="preserve"> total</w:t>
      </w:r>
      <w:r w:rsidR="00C4263D" w:rsidRPr="00C4263D">
        <w:rPr>
          <w:rFonts w:ascii="Arial" w:hAnsi="Arial" w:cs="Arial"/>
          <w:bCs/>
          <w:color w:val="000000" w:themeColor="text1"/>
          <w:sz w:val="22"/>
          <w:szCs w:val="22"/>
        </w:rPr>
        <w:t xml:space="preserve"> de </w:t>
      </w:r>
      <w:r w:rsidR="00C4263D" w:rsidRPr="00F33DFA">
        <w:rPr>
          <w:rFonts w:ascii="Arial" w:hAnsi="Arial" w:cs="Arial"/>
          <w:b/>
          <w:color w:val="000000" w:themeColor="text1"/>
          <w:sz w:val="22"/>
          <w:szCs w:val="22"/>
        </w:rPr>
        <w:t xml:space="preserve">R$ </w:t>
      </w:r>
      <w:r w:rsidR="00B0501A">
        <w:rPr>
          <w:rFonts w:ascii="Arial" w:hAnsi="Arial" w:cs="Arial"/>
          <w:b/>
          <w:color w:val="000000" w:themeColor="text1"/>
          <w:sz w:val="22"/>
          <w:szCs w:val="22"/>
        </w:rPr>
        <w:t>1.696.000</w:t>
      </w:r>
      <w:r w:rsidR="000101A1" w:rsidRPr="000101A1">
        <w:rPr>
          <w:rFonts w:ascii="Arial" w:hAnsi="Arial" w:cs="Arial"/>
          <w:b/>
          <w:color w:val="000000" w:themeColor="text1"/>
          <w:sz w:val="22"/>
          <w:szCs w:val="22"/>
        </w:rPr>
        <w:t xml:space="preserve">,00 </w:t>
      </w:r>
      <w:r w:rsidR="00C4263D" w:rsidRPr="00F33DFA">
        <w:rPr>
          <w:rFonts w:ascii="Arial" w:hAnsi="Arial" w:cs="Arial"/>
          <w:b/>
          <w:color w:val="000000" w:themeColor="text1"/>
          <w:sz w:val="22"/>
          <w:szCs w:val="22"/>
        </w:rPr>
        <w:t>(</w:t>
      </w:r>
      <w:r w:rsidR="00B0501A">
        <w:rPr>
          <w:rFonts w:ascii="Arial" w:hAnsi="Arial" w:cs="Arial"/>
          <w:b/>
          <w:color w:val="000000" w:themeColor="text1"/>
          <w:sz w:val="22"/>
          <w:szCs w:val="22"/>
        </w:rPr>
        <w:t>um milhão e seiscentos e noventa e seis mil reais</w:t>
      </w:r>
      <w:r w:rsidR="00C4263D" w:rsidRPr="00F33DFA">
        <w:rPr>
          <w:rFonts w:ascii="Arial" w:hAnsi="Arial" w:cs="Arial"/>
          <w:b/>
          <w:color w:val="000000" w:themeColor="text1"/>
          <w:sz w:val="22"/>
          <w:szCs w:val="22"/>
        </w:rPr>
        <w:t>)</w:t>
      </w:r>
      <w:r w:rsidR="00C4263D" w:rsidRPr="00C4263D">
        <w:rPr>
          <w:rFonts w:ascii="Arial" w:hAnsi="Arial" w:cs="Arial"/>
          <w:bCs/>
          <w:color w:val="000000" w:themeColor="text1"/>
          <w:sz w:val="22"/>
          <w:szCs w:val="22"/>
        </w:rPr>
        <w:t>, que será distribuído nas Unidades Orçamentárias detalhadas abaixo:</w:t>
      </w:r>
      <w:r w:rsidR="00C4263D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</w:p>
    <w:p w14:paraId="5CC8DBD1" w14:textId="77777777" w:rsidR="00F40750" w:rsidRDefault="00F40750" w:rsidP="00607CB3">
      <w:pPr>
        <w:pStyle w:val="Corpodetexto"/>
        <w:spacing w:after="0"/>
        <w:ind w:right="3" w:firstLine="2268"/>
        <w:contextualSpacing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"/>
        <w:gridCol w:w="2254"/>
        <w:gridCol w:w="764"/>
        <w:gridCol w:w="1419"/>
        <w:gridCol w:w="1967"/>
        <w:gridCol w:w="1170"/>
      </w:tblGrid>
      <w:tr w:rsidR="00F33DFA" w:rsidRPr="00CD7A4A" w14:paraId="7EAF3957" w14:textId="77777777" w:rsidTr="000101A1">
        <w:trPr>
          <w:jc w:val="center"/>
        </w:trPr>
        <w:tc>
          <w:tcPr>
            <w:tcW w:w="541" w:type="pct"/>
            <w:shd w:val="pct15" w:color="auto" w:fill="auto"/>
            <w:vAlign w:val="center"/>
          </w:tcPr>
          <w:p w14:paraId="1C507259" w14:textId="77777777" w:rsidR="00F33DFA" w:rsidRPr="00CD7A4A" w:rsidRDefault="00F33DFA" w:rsidP="00607CB3">
            <w:pPr>
              <w:snapToGrid w:val="0"/>
              <w:contextualSpacing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D7A4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02.00.00</w:t>
            </w:r>
          </w:p>
        </w:tc>
        <w:tc>
          <w:tcPr>
            <w:tcW w:w="4459" w:type="pct"/>
            <w:gridSpan w:val="5"/>
            <w:shd w:val="pct15" w:color="auto" w:fill="auto"/>
            <w:vAlign w:val="center"/>
          </w:tcPr>
          <w:p w14:paraId="553F766E" w14:textId="77777777" w:rsidR="00F33DFA" w:rsidRPr="00CD7A4A" w:rsidRDefault="00F33DFA" w:rsidP="00607CB3">
            <w:pPr>
              <w:snapToGrid w:val="0"/>
              <w:contextualSpacing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D7A4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Poder Executivo</w:t>
            </w:r>
          </w:p>
        </w:tc>
      </w:tr>
      <w:tr w:rsidR="00F33DFA" w:rsidRPr="00CD7A4A" w14:paraId="7217959B" w14:textId="77777777" w:rsidTr="000101A1">
        <w:trPr>
          <w:jc w:val="center"/>
        </w:trPr>
        <w:tc>
          <w:tcPr>
            <w:tcW w:w="541" w:type="pct"/>
            <w:shd w:val="pct15" w:color="auto" w:fill="auto"/>
            <w:vAlign w:val="center"/>
          </w:tcPr>
          <w:p w14:paraId="2337C794" w14:textId="2A309EB9" w:rsidR="00F33DFA" w:rsidRPr="00CD7A4A" w:rsidRDefault="00F33DFA" w:rsidP="00607CB3">
            <w:pPr>
              <w:snapToGrid w:val="0"/>
              <w:contextualSpacing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D7A4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02.0</w:t>
            </w:r>
            <w:r w:rsidR="00AF409D" w:rsidRPr="00CD7A4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6</w:t>
            </w:r>
            <w:r w:rsidRPr="00CD7A4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4459" w:type="pct"/>
            <w:gridSpan w:val="5"/>
            <w:shd w:val="pct15" w:color="auto" w:fill="auto"/>
            <w:vAlign w:val="center"/>
          </w:tcPr>
          <w:p w14:paraId="2DF02DBE" w14:textId="276030D8" w:rsidR="00F33DFA" w:rsidRPr="00CD7A4A" w:rsidRDefault="00AF409D" w:rsidP="00607CB3">
            <w:pPr>
              <w:snapToGrid w:val="0"/>
              <w:contextualSpacing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D7A4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Fundo Municipal de Saúde</w:t>
            </w:r>
          </w:p>
        </w:tc>
      </w:tr>
      <w:tr w:rsidR="00F33DFA" w:rsidRPr="00CD7A4A" w14:paraId="3E891291" w14:textId="77777777" w:rsidTr="000101A1">
        <w:trPr>
          <w:jc w:val="center"/>
        </w:trPr>
        <w:tc>
          <w:tcPr>
            <w:tcW w:w="541" w:type="pct"/>
            <w:shd w:val="pct15" w:color="auto" w:fill="auto"/>
            <w:vAlign w:val="center"/>
          </w:tcPr>
          <w:p w14:paraId="0DD3555F" w14:textId="7C372C7C" w:rsidR="00F33DFA" w:rsidRPr="00CD7A4A" w:rsidRDefault="00F33DFA" w:rsidP="00607CB3">
            <w:pPr>
              <w:snapToGrid w:val="0"/>
              <w:contextualSpacing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D7A4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02.0</w:t>
            </w:r>
            <w:r w:rsidR="00AF409D" w:rsidRPr="00CD7A4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6</w:t>
            </w:r>
            <w:r w:rsidRPr="00CD7A4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.0</w:t>
            </w:r>
            <w:r w:rsidR="00B0501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459" w:type="pct"/>
            <w:gridSpan w:val="5"/>
            <w:shd w:val="pct15" w:color="auto" w:fill="auto"/>
            <w:vAlign w:val="center"/>
          </w:tcPr>
          <w:p w14:paraId="7F7ECCF0" w14:textId="51CAC4A4" w:rsidR="00F33DFA" w:rsidRPr="00CD7A4A" w:rsidRDefault="00B0501A" w:rsidP="00607CB3">
            <w:pPr>
              <w:snapToGrid w:val="0"/>
              <w:contextualSpacing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Atenção Básica</w:t>
            </w:r>
          </w:p>
        </w:tc>
      </w:tr>
      <w:tr w:rsidR="00F33DFA" w:rsidRPr="00CD7A4A" w14:paraId="447E3274" w14:textId="77777777" w:rsidTr="000101A1">
        <w:trPr>
          <w:jc w:val="center"/>
        </w:trPr>
        <w:tc>
          <w:tcPr>
            <w:tcW w:w="541" w:type="pct"/>
            <w:shd w:val="clear" w:color="auto" w:fill="auto"/>
            <w:vAlign w:val="center"/>
          </w:tcPr>
          <w:p w14:paraId="2B9A166D" w14:textId="77777777" w:rsidR="00F33DFA" w:rsidRPr="00CD7A4A" w:rsidRDefault="00F33DFA" w:rsidP="00607CB3">
            <w:pPr>
              <w:snapToGri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D7A4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Ficha</w:t>
            </w:r>
          </w:p>
        </w:tc>
        <w:tc>
          <w:tcPr>
            <w:tcW w:w="1327" w:type="pct"/>
            <w:shd w:val="clear" w:color="auto" w:fill="auto"/>
            <w:vAlign w:val="center"/>
          </w:tcPr>
          <w:p w14:paraId="515B0D97" w14:textId="77777777" w:rsidR="00F33DFA" w:rsidRPr="00CD7A4A" w:rsidRDefault="00F33DFA" w:rsidP="00607CB3">
            <w:pPr>
              <w:snapToGri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D7A4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Funcional Programática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2D254A53" w14:textId="77777777" w:rsidR="00F33DFA" w:rsidRPr="00CD7A4A" w:rsidRDefault="00F33DFA" w:rsidP="00607CB3">
            <w:pPr>
              <w:snapToGri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D7A4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Fonte</w:t>
            </w:r>
          </w:p>
        </w:tc>
        <w:tc>
          <w:tcPr>
            <w:tcW w:w="835" w:type="pct"/>
            <w:shd w:val="clear" w:color="auto" w:fill="auto"/>
            <w:vAlign w:val="center"/>
          </w:tcPr>
          <w:p w14:paraId="0AA11E48" w14:textId="77777777" w:rsidR="00F33DFA" w:rsidRPr="00CD7A4A" w:rsidRDefault="00F33DFA" w:rsidP="00607CB3">
            <w:pPr>
              <w:snapToGri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D7A4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Classificação Econômica</w:t>
            </w:r>
          </w:p>
        </w:tc>
        <w:tc>
          <w:tcPr>
            <w:tcW w:w="1158" w:type="pct"/>
            <w:vAlign w:val="center"/>
          </w:tcPr>
          <w:p w14:paraId="6213789C" w14:textId="77777777" w:rsidR="00F33DFA" w:rsidRPr="00CD7A4A" w:rsidRDefault="00F33DFA" w:rsidP="00607CB3">
            <w:pPr>
              <w:snapToGri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D7A4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Especificação</w:t>
            </w:r>
          </w:p>
        </w:tc>
        <w:tc>
          <w:tcPr>
            <w:tcW w:w="689" w:type="pct"/>
            <w:vAlign w:val="center"/>
          </w:tcPr>
          <w:p w14:paraId="2006EB50" w14:textId="77777777" w:rsidR="00F33DFA" w:rsidRPr="00CD7A4A" w:rsidRDefault="00F33DFA" w:rsidP="00607CB3">
            <w:pPr>
              <w:snapToGri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D7A4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Valor - R$</w:t>
            </w:r>
          </w:p>
        </w:tc>
      </w:tr>
      <w:tr w:rsidR="00F33DFA" w:rsidRPr="00CD7A4A" w14:paraId="4EE519A7" w14:textId="77777777" w:rsidTr="000101A1">
        <w:trPr>
          <w:jc w:val="center"/>
        </w:trPr>
        <w:tc>
          <w:tcPr>
            <w:tcW w:w="541" w:type="pct"/>
            <w:shd w:val="clear" w:color="auto" w:fill="auto"/>
            <w:vAlign w:val="center"/>
          </w:tcPr>
          <w:p w14:paraId="3862768A" w14:textId="306BCDC6" w:rsidR="00F33DFA" w:rsidRPr="00CD7A4A" w:rsidRDefault="00344700" w:rsidP="00607CB3">
            <w:pPr>
              <w:snapToGri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D7A4A">
              <w:rPr>
                <w:rFonts w:ascii="Arial" w:hAnsi="Arial" w:cs="Arial"/>
                <w:color w:val="000000" w:themeColor="text1"/>
                <w:sz w:val="20"/>
                <w:szCs w:val="20"/>
              </w:rPr>
              <w:t>66</w:t>
            </w:r>
            <w:r w:rsidR="00B0501A">
              <w:rPr>
                <w:rFonts w:ascii="Arial" w:hAnsi="Arial" w:cs="Arial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327" w:type="pct"/>
            <w:shd w:val="clear" w:color="auto" w:fill="auto"/>
            <w:vAlign w:val="center"/>
          </w:tcPr>
          <w:p w14:paraId="346A6347" w14:textId="1839A460" w:rsidR="00F33DFA" w:rsidRPr="00CD7A4A" w:rsidRDefault="00B0501A" w:rsidP="00607CB3">
            <w:pPr>
              <w:snapToGri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0501A">
              <w:rPr>
                <w:rFonts w:ascii="Arial" w:hAnsi="Arial" w:cs="Arial"/>
                <w:color w:val="000000" w:themeColor="text1"/>
                <w:sz w:val="20"/>
                <w:szCs w:val="20"/>
              </w:rPr>
              <w:t>10.301.0016.2059.0000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706F57C8" w14:textId="6B136D27" w:rsidR="00F33DFA" w:rsidRPr="00CD7A4A" w:rsidRDefault="00F33DFA" w:rsidP="00607CB3">
            <w:pPr>
              <w:snapToGri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D7A4A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  <w:r w:rsidR="00B0501A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35" w:type="pct"/>
            <w:shd w:val="clear" w:color="auto" w:fill="auto"/>
            <w:vAlign w:val="center"/>
          </w:tcPr>
          <w:p w14:paraId="7A878E50" w14:textId="735BAA2D" w:rsidR="00F33DFA" w:rsidRPr="00CD7A4A" w:rsidRDefault="00B0501A" w:rsidP="00607CB3">
            <w:pPr>
              <w:snapToGri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0501A">
              <w:rPr>
                <w:rFonts w:ascii="Arial" w:hAnsi="Arial" w:cs="Arial"/>
                <w:color w:val="000000" w:themeColor="text1"/>
                <w:sz w:val="20"/>
                <w:szCs w:val="20"/>
              </w:rPr>
              <w:t>1 4.4.90.51.00</w:t>
            </w:r>
          </w:p>
        </w:tc>
        <w:tc>
          <w:tcPr>
            <w:tcW w:w="1158" w:type="pct"/>
            <w:vAlign w:val="center"/>
          </w:tcPr>
          <w:p w14:paraId="56C12E55" w14:textId="77777777" w:rsidR="00B0501A" w:rsidRDefault="00B0501A" w:rsidP="00607CB3">
            <w:pPr>
              <w:snapToGrid w:val="0"/>
              <w:contextualSpacing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Obras e </w:t>
            </w:r>
          </w:p>
          <w:p w14:paraId="3D6B7A3D" w14:textId="213DB122" w:rsidR="00F33DFA" w:rsidRPr="00CD7A4A" w:rsidRDefault="00B0501A" w:rsidP="00607CB3">
            <w:pPr>
              <w:snapToGri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Instalações</w:t>
            </w:r>
          </w:p>
        </w:tc>
        <w:tc>
          <w:tcPr>
            <w:tcW w:w="689" w:type="pct"/>
            <w:vAlign w:val="center"/>
          </w:tcPr>
          <w:p w14:paraId="5F3D54A5" w14:textId="77C852AD" w:rsidR="00F33DFA" w:rsidRPr="00CD7A4A" w:rsidRDefault="00B0501A" w:rsidP="00607CB3">
            <w:pPr>
              <w:snapToGrid w:val="0"/>
              <w:contextualSpacing/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195</w:t>
            </w:r>
            <w:r w:rsidR="00344700" w:rsidRPr="00CD7A4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.000,00</w:t>
            </w:r>
          </w:p>
        </w:tc>
      </w:tr>
    </w:tbl>
    <w:p w14:paraId="7AC406C6" w14:textId="77777777" w:rsidR="00344700" w:rsidRDefault="00344700" w:rsidP="00604B8D">
      <w:pPr>
        <w:pStyle w:val="Corpodetexto"/>
        <w:spacing w:after="0"/>
        <w:ind w:right="3"/>
        <w:contextualSpacing/>
        <w:jc w:val="both"/>
        <w:rPr>
          <w:rFonts w:ascii="Arial" w:hAnsi="Arial" w:cs="Arial"/>
          <w:b/>
          <w:color w:val="000000" w:themeColor="text1"/>
          <w:sz w:val="22"/>
          <w:szCs w:val="22"/>
          <w:u w:val="thick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9"/>
        <w:gridCol w:w="2254"/>
        <w:gridCol w:w="695"/>
        <w:gridCol w:w="1419"/>
        <w:gridCol w:w="1899"/>
        <w:gridCol w:w="1308"/>
      </w:tblGrid>
      <w:tr w:rsidR="00344700" w:rsidRPr="00CD7A4A" w14:paraId="71699741" w14:textId="77777777" w:rsidTr="00DE7774">
        <w:trPr>
          <w:jc w:val="center"/>
        </w:trPr>
        <w:tc>
          <w:tcPr>
            <w:tcW w:w="541" w:type="pct"/>
            <w:shd w:val="pct15" w:color="auto" w:fill="auto"/>
            <w:vAlign w:val="center"/>
          </w:tcPr>
          <w:p w14:paraId="435BCDC8" w14:textId="77777777" w:rsidR="00344700" w:rsidRPr="00CD7A4A" w:rsidRDefault="00344700" w:rsidP="00DE7774">
            <w:pPr>
              <w:snapToGrid w:val="0"/>
              <w:contextualSpacing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D7A4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02.00.00</w:t>
            </w:r>
          </w:p>
        </w:tc>
        <w:tc>
          <w:tcPr>
            <w:tcW w:w="4459" w:type="pct"/>
            <w:gridSpan w:val="5"/>
            <w:shd w:val="pct15" w:color="auto" w:fill="auto"/>
            <w:vAlign w:val="center"/>
          </w:tcPr>
          <w:p w14:paraId="33F24C65" w14:textId="77777777" w:rsidR="00344700" w:rsidRPr="00CD7A4A" w:rsidRDefault="00344700" w:rsidP="00DE7774">
            <w:pPr>
              <w:snapToGrid w:val="0"/>
              <w:contextualSpacing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D7A4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Poder Executivo</w:t>
            </w:r>
          </w:p>
        </w:tc>
      </w:tr>
      <w:tr w:rsidR="00344700" w:rsidRPr="00CD7A4A" w14:paraId="6C7102C1" w14:textId="77777777" w:rsidTr="00DE7774">
        <w:trPr>
          <w:jc w:val="center"/>
        </w:trPr>
        <w:tc>
          <w:tcPr>
            <w:tcW w:w="541" w:type="pct"/>
            <w:shd w:val="pct15" w:color="auto" w:fill="auto"/>
            <w:vAlign w:val="center"/>
          </w:tcPr>
          <w:p w14:paraId="7ADC8D46" w14:textId="4F7847EC" w:rsidR="00344700" w:rsidRPr="00CD7A4A" w:rsidRDefault="00344700" w:rsidP="00DE7774">
            <w:pPr>
              <w:snapToGrid w:val="0"/>
              <w:contextualSpacing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D7A4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02.</w:t>
            </w:r>
            <w:r w:rsidR="00A9148A" w:rsidRPr="00CD7A4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10</w:t>
            </w:r>
            <w:r w:rsidRPr="00CD7A4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4459" w:type="pct"/>
            <w:gridSpan w:val="5"/>
            <w:shd w:val="pct15" w:color="auto" w:fill="auto"/>
            <w:vAlign w:val="center"/>
          </w:tcPr>
          <w:p w14:paraId="7A24AF96" w14:textId="2FD0EA6B" w:rsidR="00344700" w:rsidRPr="00CD7A4A" w:rsidRDefault="00A9148A" w:rsidP="00DE7774">
            <w:pPr>
              <w:snapToGrid w:val="0"/>
              <w:contextualSpacing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D7A4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Serviços Municipais</w:t>
            </w:r>
          </w:p>
        </w:tc>
      </w:tr>
      <w:tr w:rsidR="00344700" w:rsidRPr="00CD7A4A" w14:paraId="758F1C3B" w14:textId="77777777" w:rsidTr="00DE7774">
        <w:trPr>
          <w:jc w:val="center"/>
        </w:trPr>
        <w:tc>
          <w:tcPr>
            <w:tcW w:w="541" w:type="pct"/>
            <w:shd w:val="pct15" w:color="auto" w:fill="auto"/>
            <w:vAlign w:val="center"/>
          </w:tcPr>
          <w:p w14:paraId="46838A4B" w14:textId="5B47E118" w:rsidR="00344700" w:rsidRPr="00CD7A4A" w:rsidRDefault="00344700" w:rsidP="00DE7774">
            <w:pPr>
              <w:snapToGrid w:val="0"/>
              <w:contextualSpacing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D7A4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02.</w:t>
            </w:r>
            <w:r w:rsidR="00A9148A" w:rsidRPr="00CD7A4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10</w:t>
            </w:r>
            <w:r w:rsidRPr="00CD7A4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.0</w:t>
            </w:r>
            <w:r w:rsidR="00B0501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459" w:type="pct"/>
            <w:gridSpan w:val="5"/>
            <w:shd w:val="pct15" w:color="auto" w:fill="auto"/>
            <w:vAlign w:val="center"/>
          </w:tcPr>
          <w:p w14:paraId="3F5D338A" w14:textId="3D7F2AB1" w:rsidR="00344700" w:rsidRPr="00CD7A4A" w:rsidRDefault="00B0501A" w:rsidP="00DE7774">
            <w:pPr>
              <w:snapToGrid w:val="0"/>
              <w:contextualSpacing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Limpeza Pública</w:t>
            </w:r>
          </w:p>
        </w:tc>
      </w:tr>
      <w:tr w:rsidR="00344700" w:rsidRPr="00CD7A4A" w14:paraId="30081121" w14:textId="77777777" w:rsidTr="00DE7774">
        <w:trPr>
          <w:jc w:val="center"/>
        </w:trPr>
        <w:tc>
          <w:tcPr>
            <w:tcW w:w="541" w:type="pct"/>
            <w:shd w:val="clear" w:color="auto" w:fill="auto"/>
            <w:vAlign w:val="center"/>
          </w:tcPr>
          <w:p w14:paraId="0E3B013E" w14:textId="77777777" w:rsidR="00344700" w:rsidRPr="00CD7A4A" w:rsidRDefault="00344700" w:rsidP="00DE7774">
            <w:pPr>
              <w:snapToGri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D7A4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Ficha</w:t>
            </w:r>
          </w:p>
        </w:tc>
        <w:tc>
          <w:tcPr>
            <w:tcW w:w="1327" w:type="pct"/>
            <w:shd w:val="clear" w:color="auto" w:fill="auto"/>
            <w:vAlign w:val="center"/>
          </w:tcPr>
          <w:p w14:paraId="08AB5A1B" w14:textId="77777777" w:rsidR="00344700" w:rsidRPr="00CD7A4A" w:rsidRDefault="00344700" w:rsidP="00DE7774">
            <w:pPr>
              <w:snapToGri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D7A4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Funcional Programática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30AC623A" w14:textId="77777777" w:rsidR="00344700" w:rsidRPr="00CD7A4A" w:rsidRDefault="00344700" w:rsidP="00DE7774">
            <w:pPr>
              <w:snapToGri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D7A4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Fonte</w:t>
            </w:r>
          </w:p>
        </w:tc>
        <w:tc>
          <w:tcPr>
            <w:tcW w:w="835" w:type="pct"/>
            <w:shd w:val="clear" w:color="auto" w:fill="auto"/>
            <w:vAlign w:val="center"/>
          </w:tcPr>
          <w:p w14:paraId="6041092F" w14:textId="77777777" w:rsidR="00344700" w:rsidRPr="00CD7A4A" w:rsidRDefault="00344700" w:rsidP="00DE7774">
            <w:pPr>
              <w:snapToGri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D7A4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Classificação Econômica</w:t>
            </w:r>
          </w:p>
        </w:tc>
        <w:tc>
          <w:tcPr>
            <w:tcW w:w="1158" w:type="pct"/>
            <w:vAlign w:val="center"/>
          </w:tcPr>
          <w:p w14:paraId="3A0A402B" w14:textId="77777777" w:rsidR="00344700" w:rsidRPr="00CD7A4A" w:rsidRDefault="00344700" w:rsidP="00DE7774">
            <w:pPr>
              <w:snapToGri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D7A4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Especificação</w:t>
            </w:r>
          </w:p>
        </w:tc>
        <w:tc>
          <w:tcPr>
            <w:tcW w:w="689" w:type="pct"/>
            <w:vAlign w:val="center"/>
          </w:tcPr>
          <w:p w14:paraId="364C8145" w14:textId="77777777" w:rsidR="00344700" w:rsidRPr="00CD7A4A" w:rsidRDefault="00344700" w:rsidP="00DE7774">
            <w:pPr>
              <w:snapToGri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D7A4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Valor - R$</w:t>
            </w:r>
          </w:p>
        </w:tc>
      </w:tr>
      <w:tr w:rsidR="00344700" w:rsidRPr="00CD7A4A" w14:paraId="7018AF39" w14:textId="77777777" w:rsidTr="00DE7774">
        <w:trPr>
          <w:jc w:val="center"/>
        </w:trPr>
        <w:tc>
          <w:tcPr>
            <w:tcW w:w="541" w:type="pct"/>
            <w:shd w:val="clear" w:color="auto" w:fill="auto"/>
            <w:vAlign w:val="center"/>
          </w:tcPr>
          <w:p w14:paraId="4085E964" w14:textId="18FA0F1E" w:rsidR="00344700" w:rsidRPr="00CD7A4A" w:rsidRDefault="00B0501A" w:rsidP="00DE7774">
            <w:pPr>
              <w:snapToGri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0501A">
              <w:rPr>
                <w:rFonts w:ascii="Arial" w:hAnsi="Arial" w:cs="Arial"/>
                <w:color w:val="000000" w:themeColor="text1"/>
                <w:sz w:val="20"/>
                <w:szCs w:val="20"/>
              </w:rPr>
              <w:t>667</w:t>
            </w:r>
          </w:p>
        </w:tc>
        <w:tc>
          <w:tcPr>
            <w:tcW w:w="1327" w:type="pct"/>
            <w:shd w:val="clear" w:color="auto" w:fill="auto"/>
            <w:vAlign w:val="center"/>
          </w:tcPr>
          <w:p w14:paraId="6C578954" w14:textId="0A7C0565" w:rsidR="00344700" w:rsidRPr="00CD7A4A" w:rsidRDefault="00B0501A" w:rsidP="00DE7774">
            <w:pPr>
              <w:snapToGri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0501A">
              <w:rPr>
                <w:rFonts w:ascii="Arial" w:hAnsi="Arial" w:cs="Arial"/>
                <w:color w:val="000000" w:themeColor="text1"/>
                <w:sz w:val="20"/>
                <w:szCs w:val="20"/>
              </w:rPr>
              <w:t>15.452.0027.2091.0000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753C39D9" w14:textId="03D95DF0" w:rsidR="00344700" w:rsidRPr="00CD7A4A" w:rsidRDefault="00A9148A" w:rsidP="00DE7774">
            <w:pPr>
              <w:snapToGri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D7A4A">
              <w:rPr>
                <w:rFonts w:ascii="Arial" w:hAnsi="Arial" w:cs="Arial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835" w:type="pct"/>
            <w:shd w:val="clear" w:color="auto" w:fill="auto"/>
            <w:vAlign w:val="center"/>
          </w:tcPr>
          <w:p w14:paraId="22842E0C" w14:textId="3BEE3D1A" w:rsidR="00344700" w:rsidRPr="00CD7A4A" w:rsidRDefault="00B0501A" w:rsidP="00DE7774">
            <w:pPr>
              <w:snapToGri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0501A">
              <w:rPr>
                <w:rFonts w:ascii="Arial" w:hAnsi="Arial" w:cs="Arial"/>
                <w:color w:val="000000" w:themeColor="text1"/>
                <w:sz w:val="20"/>
                <w:szCs w:val="20"/>
              </w:rPr>
              <w:t>3.3.90.39.00</w:t>
            </w:r>
          </w:p>
        </w:tc>
        <w:tc>
          <w:tcPr>
            <w:tcW w:w="1158" w:type="pct"/>
            <w:vAlign w:val="center"/>
          </w:tcPr>
          <w:p w14:paraId="43E751B5" w14:textId="76057413" w:rsidR="00344700" w:rsidRPr="00CD7A4A" w:rsidRDefault="00B0501A" w:rsidP="00DE7774">
            <w:pPr>
              <w:snapToGri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Outros Serviços de Terceiros - PJ</w:t>
            </w:r>
          </w:p>
        </w:tc>
        <w:tc>
          <w:tcPr>
            <w:tcW w:w="689" w:type="pct"/>
            <w:vAlign w:val="center"/>
          </w:tcPr>
          <w:p w14:paraId="1C36744F" w14:textId="0523A055" w:rsidR="00344700" w:rsidRPr="00CD7A4A" w:rsidRDefault="00B0501A" w:rsidP="00DE7774">
            <w:pPr>
              <w:snapToGrid w:val="0"/>
              <w:contextualSpacing/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1.500.000,00</w:t>
            </w:r>
          </w:p>
        </w:tc>
      </w:tr>
    </w:tbl>
    <w:p w14:paraId="64CA6399" w14:textId="77777777" w:rsidR="00344700" w:rsidRDefault="00344700" w:rsidP="00604B8D">
      <w:pPr>
        <w:pStyle w:val="Corpodetexto"/>
        <w:spacing w:after="0"/>
        <w:ind w:right="3"/>
        <w:contextualSpacing/>
        <w:jc w:val="both"/>
        <w:rPr>
          <w:rFonts w:ascii="Arial" w:hAnsi="Arial" w:cs="Arial"/>
          <w:b/>
          <w:color w:val="000000" w:themeColor="text1"/>
          <w:sz w:val="22"/>
          <w:szCs w:val="22"/>
          <w:u w:val="thick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"/>
        <w:gridCol w:w="2254"/>
        <w:gridCol w:w="764"/>
        <w:gridCol w:w="1419"/>
        <w:gridCol w:w="1967"/>
        <w:gridCol w:w="1170"/>
      </w:tblGrid>
      <w:tr w:rsidR="00B0501A" w:rsidRPr="00CD7A4A" w14:paraId="5C924A54" w14:textId="77777777" w:rsidTr="00BE566C">
        <w:trPr>
          <w:jc w:val="center"/>
        </w:trPr>
        <w:tc>
          <w:tcPr>
            <w:tcW w:w="541" w:type="pct"/>
            <w:shd w:val="pct15" w:color="auto" w:fill="auto"/>
            <w:vAlign w:val="center"/>
          </w:tcPr>
          <w:p w14:paraId="5C637E2D" w14:textId="77777777" w:rsidR="00B0501A" w:rsidRPr="00CD7A4A" w:rsidRDefault="00B0501A" w:rsidP="00BE566C">
            <w:pPr>
              <w:snapToGrid w:val="0"/>
              <w:contextualSpacing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D7A4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02.00.00</w:t>
            </w:r>
          </w:p>
        </w:tc>
        <w:tc>
          <w:tcPr>
            <w:tcW w:w="4459" w:type="pct"/>
            <w:gridSpan w:val="5"/>
            <w:shd w:val="pct15" w:color="auto" w:fill="auto"/>
            <w:vAlign w:val="center"/>
          </w:tcPr>
          <w:p w14:paraId="6FEC7004" w14:textId="77777777" w:rsidR="00B0501A" w:rsidRPr="00CD7A4A" w:rsidRDefault="00B0501A" w:rsidP="00BE566C">
            <w:pPr>
              <w:snapToGrid w:val="0"/>
              <w:contextualSpacing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D7A4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Poder Executivo</w:t>
            </w:r>
          </w:p>
        </w:tc>
      </w:tr>
      <w:tr w:rsidR="00B0501A" w:rsidRPr="00CD7A4A" w14:paraId="21BABDDC" w14:textId="77777777" w:rsidTr="00BE566C">
        <w:trPr>
          <w:jc w:val="center"/>
        </w:trPr>
        <w:tc>
          <w:tcPr>
            <w:tcW w:w="541" w:type="pct"/>
            <w:shd w:val="pct15" w:color="auto" w:fill="auto"/>
            <w:vAlign w:val="center"/>
          </w:tcPr>
          <w:p w14:paraId="733A6289" w14:textId="77777777" w:rsidR="00B0501A" w:rsidRPr="00CD7A4A" w:rsidRDefault="00B0501A" w:rsidP="00BE566C">
            <w:pPr>
              <w:snapToGrid w:val="0"/>
              <w:contextualSpacing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D7A4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02.10.00</w:t>
            </w:r>
          </w:p>
        </w:tc>
        <w:tc>
          <w:tcPr>
            <w:tcW w:w="4459" w:type="pct"/>
            <w:gridSpan w:val="5"/>
            <w:shd w:val="pct15" w:color="auto" w:fill="auto"/>
            <w:vAlign w:val="center"/>
          </w:tcPr>
          <w:p w14:paraId="21E322CC" w14:textId="77777777" w:rsidR="00B0501A" w:rsidRPr="00CD7A4A" w:rsidRDefault="00B0501A" w:rsidP="00BE566C">
            <w:pPr>
              <w:snapToGrid w:val="0"/>
              <w:contextualSpacing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D7A4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Serviços Municipais</w:t>
            </w:r>
          </w:p>
        </w:tc>
      </w:tr>
      <w:tr w:rsidR="00B0501A" w:rsidRPr="00CD7A4A" w14:paraId="10901B73" w14:textId="77777777" w:rsidTr="00BE566C">
        <w:trPr>
          <w:jc w:val="center"/>
        </w:trPr>
        <w:tc>
          <w:tcPr>
            <w:tcW w:w="541" w:type="pct"/>
            <w:shd w:val="pct15" w:color="auto" w:fill="auto"/>
            <w:vAlign w:val="center"/>
          </w:tcPr>
          <w:p w14:paraId="14125AEB" w14:textId="5CA5CF86" w:rsidR="00B0501A" w:rsidRPr="00CD7A4A" w:rsidRDefault="00B0501A" w:rsidP="00BE566C">
            <w:pPr>
              <w:snapToGrid w:val="0"/>
              <w:contextualSpacing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D7A4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02.10.0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4459" w:type="pct"/>
            <w:gridSpan w:val="5"/>
            <w:shd w:val="pct15" w:color="auto" w:fill="auto"/>
            <w:vAlign w:val="center"/>
          </w:tcPr>
          <w:p w14:paraId="1F36B37A" w14:textId="4B8F2154" w:rsidR="00B0501A" w:rsidRPr="00CD7A4A" w:rsidRDefault="00B0501A" w:rsidP="00BE566C">
            <w:pPr>
              <w:snapToGrid w:val="0"/>
              <w:contextualSpacing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Estradas </w:t>
            </w:r>
          </w:p>
        </w:tc>
      </w:tr>
      <w:tr w:rsidR="00B0501A" w:rsidRPr="00CD7A4A" w14:paraId="330EE80C" w14:textId="77777777" w:rsidTr="00BE566C">
        <w:trPr>
          <w:jc w:val="center"/>
        </w:trPr>
        <w:tc>
          <w:tcPr>
            <w:tcW w:w="541" w:type="pct"/>
            <w:shd w:val="clear" w:color="auto" w:fill="auto"/>
            <w:vAlign w:val="center"/>
          </w:tcPr>
          <w:p w14:paraId="0379D33D" w14:textId="77777777" w:rsidR="00B0501A" w:rsidRPr="00CD7A4A" w:rsidRDefault="00B0501A" w:rsidP="00BE566C">
            <w:pPr>
              <w:snapToGri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D7A4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Ficha</w:t>
            </w:r>
          </w:p>
        </w:tc>
        <w:tc>
          <w:tcPr>
            <w:tcW w:w="1327" w:type="pct"/>
            <w:shd w:val="clear" w:color="auto" w:fill="auto"/>
            <w:vAlign w:val="center"/>
          </w:tcPr>
          <w:p w14:paraId="73A97112" w14:textId="77777777" w:rsidR="00B0501A" w:rsidRPr="00CD7A4A" w:rsidRDefault="00B0501A" w:rsidP="00BE566C">
            <w:pPr>
              <w:snapToGri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D7A4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Funcional Programática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4663BC4B" w14:textId="77777777" w:rsidR="00B0501A" w:rsidRPr="00CD7A4A" w:rsidRDefault="00B0501A" w:rsidP="00BE566C">
            <w:pPr>
              <w:snapToGri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D7A4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Fonte</w:t>
            </w:r>
          </w:p>
        </w:tc>
        <w:tc>
          <w:tcPr>
            <w:tcW w:w="835" w:type="pct"/>
            <w:shd w:val="clear" w:color="auto" w:fill="auto"/>
            <w:vAlign w:val="center"/>
          </w:tcPr>
          <w:p w14:paraId="7B3B73B7" w14:textId="77777777" w:rsidR="00B0501A" w:rsidRPr="00CD7A4A" w:rsidRDefault="00B0501A" w:rsidP="00BE566C">
            <w:pPr>
              <w:snapToGri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D7A4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Classificação Econômica</w:t>
            </w:r>
          </w:p>
        </w:tc>
        <w:tc>
          <w:tcPr>
            <w:tcW w:w="1158" w:type="pct"/>
            <w:vAlign w:val="center"/>
          </w:tcPr>
          <w:p w14:paraId="32D337F4" w14:textId="77777777" w:rsidR="00B0501A" w:rsidRPr="00CD7A4A" w:rsidRDefault="00B0501A" w:rsidP="00BE566C">
            <w:pPr>
              <w:snapToGri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D7A4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Especificação</w:t>
            </w:r>
          </w:p>
        </w:tc>
        <w:tc>
          <w:tcPr>
            <w:tcW w:w="689" w:type="pct"/>
            <w:vAlign w:val="center"/>
          </w:tcPr>
          <w:p w14:paraId="6C166ADF" w14:textId="77777777" w:rsidR="00B0501A" w:rsidRPr="00CD7A4A" w:rsidRDefault="00B0501A" w:rsidP="00BE566C">
            <w:pPr>
              <w:snapToGri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D7A4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Valor - R$</w:t>
            </w:r>
          </w:p>
        </w:tc>
      </w:tr>
      <w:tr w:rsidR="00B0501A" w:rsidRPr="00CD7A4A" w14:paraId="4AD06067" w14:textId="77777777" w:rsidTr="00BE566C">
        <w:trPr>
          <w:jc w:val="center"/>
        </w:trPr>
        <w:tc>
          <w:tcPr>
            <w:tcW w:w="541" w:type="pct"/>
            <w:shd w:val="clear" w:color="auto" w:fill="auto"/>
            <w:vAlign w:val="center"/>
          </w:tcPr>
          <w:p w14:paraId="5DE8D1B9" w14:textId="7E064DBF" w:rsidR="00B0501A" w:rsidRPr="00CD7A4A" w:rsidRDefault="00B0501A" w:rsidP="00BE566C">
            <w:pPr>
              <w:snapToGri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0501A">
              <w:rPr>
                <w:rFonts w:ascii="Arial" w:hAnsi="Arial" w:cs="Arial"/>
                <w:color w:val="000000" w:themeColor="text1"/>
                <w:sz w:val="20"/>
                <w:szCs w:val="20"/>
              </w:rPr>
              <w:t>666</w:t>
            </w:r>
          </w:p>
        </w:tc>
        <w:tc>
          <w:tcPr>
            <w:tcW w:w="1327" w:type="pct"/>
            <w:shd w:val="clear" w:color="auto" w:fill="auto"/>
            <w:vAlign w:val="center"/>
          </w:tcPr>
          <w:p w14:paraId="47C29D58" w14:textId="2AA5EB67" w:rsidR="00B0501A" w:rsidRPr="00CD7A4A" w:rsidRDefault="00B0501A" w:rsidP="00BE566C">
            <w:pPr>
              <w:snapToGri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0501A">
              <w:rPr>
                <w:rFonts w:ascii="Arial" w:hAnsi="Arial" w:cs="Arial"/>
                <w:color w:val="000000" w:themeColor="text1"/>
                <w:sz w:val="20"/>
                <w:szCs w:val="20"/>
              </w:rPr>
              <w:t>15.452.0028.2092.0000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101B0B78" w14:textId="77777777" w:rsidR="00B0501A" w:rsidRPr="00CD7A4A" w:rsidRDefault="00B0501A" w:rsidP="00BE566C">
            <w:pPr>
              <w:snapToGri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D7A4A">
              <w:rPr>
                <w:rFonts w:ascii="Arial" w:hAnsi="Arial" w:cs="Arial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835" w:type="pct"/>
            <w:shd w:val="clear" w:color="auto" w:fill="auto"/>
            <w:vAlign w:val="center"/>
          </w:tcPr>
          <w:p w14:paraId="7893AD8B" w14:textId="49C6AD9F" w:rsidR="00B0501A" w:rsidRPr="00CD7A4A" w:rsidRDefault="00B0501A" w:rsidP="00BE566C">
            <w:pPr>
              <w:snapToGri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0501A">
              <w:rPr>
                <w:rFonts w:ascii="Arial" w:hAnsi="Arial" w:cs="Arial"/>
                <w:color w:val="000000" w:themeColor="text1"/>
                <w:sz w:val="20"/>
                <w:szCs w:val="20"/>
              </w:rPr>
              <w:t>3.3.90.36.00</w:t>
            </w:r>
          </w:p>
        </w:tc>
        <w:tc>
          <w:tcPr>
            <w:tcW w:w="1158" w:type="pct"/>
            <w:vAlign w:val="center"/>
          </w:tcPr>
          <w:p w14:paraId="54759B1E" w14:textId="102CF35A" w:rsidR="00B0501A" w:rsidRPr="00CD7A4A" w:rsidRDefault="00B0501A" w:rsidP="00BE566C">
            <w:pPr>
              <w:snapToGri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Outros Serviços de Terceiros - PF</w:t>
            </w:r>
          </w:p>
        </w:tc>
        <w:tc>
          <w:tcPr>
            <w:tcW w:w="689" w:type="pct"/>
            <w:vAlign w:val="center"/>
          </w:tcPr>
          <w:p w14:paraId="3ECC9DD9" w14:textId="0987C0B5" w:rsidR="00B0501A" w:rsidRPr="00CD7A4A" w:rsidRDefault="00B0501A" w:rsidP="00BE566C">
            <w:pPr>
              <w:snapToGrid w:val="0"/>
              <w:contextualSpacing/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1. 000,00</w:t>
            </w:r>
          </w:p>
        </w:tc>
      </w:tr>
    </w:tbl>
    <w:p w14:paraId="4F39183B" w14:textId="77777777" w:rsidR="00B0501A" w:rsidRDefault="00B0501A" w:rsidP="00604B8D">
      <w:pPr>
        <w:pStyle w:val="Corpodetexto"/>
        <w:spacing w:after="0"/>
        <w:ind w:right="3"/>
        <w:contextualSpacing/>
        <w:jc w:val="both"/>
        <w:rPr>
          <w:rFonts w:ascii="Arial" w:hAnsi="Arial" w:cs="Arial"/>
          <w:b/>
          <w:color w:val="000000" w:themeColor="text1"/>
          <w:sz w:val="22"/>
          <w:szCs w:val="22"/>
          <w:u w:val="thick"/>
        </w:rPr>
      </w:pPr>
    </w:p>
    <w:p w14:paraId="20A5D272" w14:textId="6BBE1FC3" w:rsidR="00F40750" w:rsidRDefault="00E716BB" w:rsidP="00607CB3">
      <w:pPr>
        <w:pStyle w:val="Corpodetexto"/>
        <w:spacing w:after="0"/>
        <w:ind w:right="3" w:firstLine="2268"/>
        <w:contextualSpacing/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  <w:r w:rsidRPr="00E716BB">
        <w:rPr>
          <w:rFonts w:ascii="Arial" w:hAnsi="Arial" w:cs="Arial"/>
          <w:b/>
          <w:color w:val="000000" w:themeColor="text1"/>
          <w:sz w:val="22"/>
          <w:szCs w:val="22"/>
          <w:u w:val="single"/>
        </w:rPr>
        <w:t xml:space="preserve">ARTIGO </w:t>
      </w:r>
      <w:r w:rsidR="00F40750" w:rsidRPr="00E716BB">
        <w:rPr>
          <w:rFonts w:ascii="Arial" w:hAnsi="Arial" w:cs="Arial"/>
          <w:b/>
          <w:color w:val="000000" w:themeColor="text1"/>
          <w:sz w:val="22"/>
          <w:szCs w:val="22"/>
          <w:u w:val="single"/>
        </w:rPr>
        <w:t>2°</w:t>
      </w:r>
      <w:r w:rsidR="00F40750" w:rsidRPr="00F40750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 w:rsidR="00F33DFA" w:rsidRPr="00F33DFA">
        <w:rPr>
          <w:rFonts w:ascii="Arial" w:hAnsi="Arial" w:cs="Arial"/>
          <w:bCs/>
          <w:color w:val="000000" w:themeColor="text1"/>
          <w:sz w:val="22"/>
          <w:szCs w:val="22"/>
        </w:rPr>
        <w:t xml:space="preserve">Para cobertura </w:t>
      </w:r>
      <w:r w:rsidR="000256D4">
        <w:rPr>
          <w:rFonts w:ascii="Arial" w:hAnsi="Arial" w:cs="Arial"/>
          <w:bCs/>
          <w:color w:val="000000" w:themeColor="text1"/>
          <w:sz w:val="22"/>
          <w:szCs w:val="22"/>
        </w:rPr>
        <w:t>dos créditos adicionais</w:t>
      </w:r>
      <w:r w:rsidR="00A75DA6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="00F33DFA" w:rsidRPr="00F33DFA">
        <w:rPr>
          <w:rFonts w:ascii="Arial" w:hAnsi="Arial" w:cs="Arial"/>
          <w:bCs/>
          <w:color w:val="000000" w:themeColor="text1"/>
          <w:sz w:val="22"/>
          <w:szCs w:val="22"/>
        </w:rPr>
        <w:t>autorizado</w:t>
      </w:r>
      <w:r w:rsidR="000256D4">
        <w:rPr>
          <w:rFonts w:ascii="Arial" w:hAnsi="Arial" w:cs="Arial"/>
          <w:bCs/>
          <w:color w:val="000000" w:themeColor="text1"/>
          <w:sz w:val="22"/>
          <w:szCs w:val="22"/>
        </w:rPr>
        <w:t>s</w:t>
      </w:r>
      <w:r w:rsidR="00F33DFA" w:rsidRPr="00F33DFA">
        <w:rPr>
          <w:rFonts w:ascii="Arial" w:hAnsi="Arial" w:cs="Arial"/>
          <w:bCs/>
          <w:color w:val="000000" w:themeColor="text1"/>
          <w:sz w:val="22"/>
          <w:szCs w:val="22"/>
        </w:rPr>
        <w:t xml:space="preserve"> no </w:t>
      </w:r>
      <w:r w:rsidR="00607CB3">
        <w:rPr>
          <w:rFonts w:ascii="Arial" w:hAnsi="Arial" w:cs="Arial"/>
          <w:bCs/>
          <w:color w:val="000000" w:themeColor="text1"/>
          <w:sz w:val="22"/>
          <w:szCs w:val="22"/>
        </w:rPr>
        <w:t>artigo anterior</w:t>
      </w:r>
      <w:r w:rsidR="00F33DFA" w:rsidRPr="00F33DFA">
        <w:rPr>
          <w:rFonts w:ascii="Arial" w:hAnsi="Arial" w:cs="Arial"/>
          <w:bCs/>
          <w:color w:val="000000" w:themeColor="text1"/>
          <w:sz w:val="22"/>
          <w:szCs w:val="22"/>
        </w:rPr>
        <w:t xml:space="preserve">, serão utilizados recursos provenientes </w:t>
      </w:r>
      <w:r w:rsidR="00F33DFA">
        <w:rPr>
          <w:rFonts w:ascii="Arial" w:hAnsi="Arial" w:cs="Arial"/>
          <w:bCs/>
          <w:color w:val="000000" w:themeColor="text1"/>
          <w:sz w:val="22"/>
          <w:szCs w:val="22"/>
        </w:rPr>
        <w:t xml:space="preserve">das seguintes </w:t>
      </w:r>
      <w:r w:rsidR="00F33DFA" w:rsidRPr="00C4263D">
        <w:rPr>
          <w:rFonts w:ascii="Arial" w:hAnsi="Arial" w:cs="Arial"/>
          <w:bCs/>
          <w:color w:val="000000" w:themeColor="text1"/>
          <w:sz w:val="22"/>
          <w:szCs w:val="22"/>
        </w:rPr>
        <w:t>Unidades Orçamentárias detalhadas abaixo:</w:t>
      </w:r>
      <w:r w:rsidR="00F33DFA" w:rsidRPr="00F33DFA">
        <w:rPr>
          <w:rFonts w:ascii="Arial" w:hAnsi="Arial" w:cs="Arial"/>
          <w:bCs/>
          <w:color w:val="000000" w:themeColor="text1"/>
          <w:sz w:val="22"/>
          <w:szCs w:val="22"/>
        </w:rPr>
        <w:t xml:space="preserve">  </w:t>
      </w:r>
    </w:p>
    <w:p w14:paraId="53292A26" w14:textId="77777777" w:rsidR="00AF409D" w:rsidRDefault="00AF409D" w:rsidP="00607CB3">
      <w:pPr>
        <w:pStyle w:val="Corpodetexto"/>
        <w:spacing w:after="0"/>
        <w:ind w:right="3" w:firstLine="2268"/>
        <w:contextualSpacing/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"/>
        <w:gridCol w:w="2254"/>
        <w:gridCol w:w="764"/>
        <w:gridCol w:w="1419"/>
        <w:gridCol w:w="1967"/>
        <w:gridCol w:w="1169"/>
      </w:tblGrid>
      <w:tr w:rsidR="00B0501A" w:rsidRPr="00CD7A4A" w14:paraId="0F8CA6A7" w14:textId="77777777" w:rsidTr="00B0501A">
        <w:trPr>
          <w:jc w:val="center"/>
        </w:trPr>
        <w:tc>
          <w:tcPr>
            <w:tcW w:w="542" w:type="pct"/>
            <w:shd w:val="pct15" w:color="auto" w:fill="auto"/>
            <w:vAlign w:val="center"/>
          </w:tcPr>
          <w:p w14:paraId="23C4F4BB" w14:textId="77777777" w:rsidR="00B0501A" w:rsidRPr="00CD7A4A" w:rsidRDefault="00B0501A" w:rsidP="00BE566C">
            <w:pPr>
              <w:snapToGrid w:val="0"/>
              <w:contextualSpacing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D7A4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02.00.00</w:t>
            </w:r>
          </w:p>
        </w:tc>
        <w:tc>
          <w:tcPr>
            <w:tcW w:w="4458" w:type="pct"/>
            <w:gridSpan w:val="5"/>
            <w:shd w:val="pct15" w:color="auto" w:fill="auto"/>
            <w:vAlign w:val="center"/>
          </w:tcPr>
          <w:p w14:paraId="55ED66C6" w14:textId="77777777" w:rsidR="00B0501A" w:rsidRPr="00CD7A4A" w:rsidRDefault="00B0501A" w:rsidP="00BE566C">
            <w:pPr>
              <w:snapToGrid w:val="0"/>
              <w:contextualSpacing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D7A4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Poder Executivo</w:t>
            </w:r>
          </w:p>
        </w:tc>
      </w:tr>
      <w:tr w:rsidR="00B0501A" w:rsidRPr="00CD7A4A" w14:paraId="3DDBF98C" w14:textId="77777777" w:rsidTr="00B0501A">
        <w:trPr>
          <w:jc w:val="center"/>
        </w:trPr>
        <w:tc>
          <w:tcPr>
            <w:tcW w:w="542" w:type="pct"/>
            <w:shd w:val="pct15" w:color="auto" w:fill="auto"/>
            <w:vAlign w:val="center"/>
          </w:tcPr>
          <w:p w14:paraId="21E21DA6" w14:textId="77777777" w:rsidR="00B0501A" w:rsidRPr="00CD7A4A" w:rsidRDefault="00B0501A" w:rsidP="00BE566C">
            <w:pPr>
              <w:snapToGrid w:val="0"/>
              <w:contextualSpacing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D7A4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02.10.00</w:t>
            </w:r>
          </w:p>
        </w:tc>
        <w:tc>
          <w:tcPr>
            <w:tcW w:w="4458" w:type="pct"/>
            <w:gridSpan w:val="5"/>
            <w:shd w:val="pct15" w:color="auto" w:fill="auto"/>
            <w:vAlign w:val="center"/>
          </w:tcPr>
          <w:p w14:paraId="7A983FFE" w14:textId="77777777" w:rsidR="00B0501A" w:rsidRPr="00CD7A4A" w:rsidRDefault="00B0501A" w:rsidP="00BE566C">
            <w:pPr>
              <w:snapToGrid w:val="0"/>
              <w:contextualSpacing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D7A4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Serviços Municipais</w:t>
            </w:r>
          </w:p>
        </w:tc>
      </w:tr>
      <w:tr w:rsidR="00B0501A" w:rsidRPr="00CD7A4A" w14:paraId="5263AD68" w14:textId="77777777" w:rsidTr="00B0501A">
        <w:trPr>
          <w:jc w:val="center"/>
        </w:trPr>
        <w:tc>
          <w:tcPr>
            <w:tcW w:w="542" w:type="pct"/>
            <w:shd w:val="pct15" w:color="auto" w:fill="auto"/>
            <w:vAlign w:val="center"/>
          </w:tcPr>
          <w:p w14:paraId="3B013684" w14:textId="77777777" w:rsidR="00B0501A" w:rsidRPr="00CD7A4A" w:rsidRDefault="00B0501A" w:rsidP="00BE566C">
            <w:pPr>
              <w:snapToGrid w:val="0"/>
              <w:contextualSpacing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D7A4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02.10.0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4458" w:type="pct"/>
            <w:gridSpan w:val="5"/>
            <w:shd w:val="pct15" w:color="auto" w:fill="auto"/>
            <w:vAlign w:val="center"/>
          </w:tcPr>
          <w:p w14:paraId="38954ACF" w14:textId="77777777" w:rsidR="00B0501A" w:rsidRPr="00CD7A4A" w:rsidRDefault="00B0501A" w:rsidP="00BE566C">
            <w:pPr>
              <w:snapToGrid w:val="0"/>
              <w:contextualSpacing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Estradas </w:t>
            </w:r>
          </w:p>
        </w:tc>
      </w:tr>
      <w:tr w:rsidR="00B0501A" w:rsidRPr="00CD7A4A" w14:paraId="31A61F60" w14:textId="77777777" w:rsidTr="00B0501A">
        <w:trPr>
          <w:jc w:val="center"/>
        </w:trPr>
        <w:tc>
          <w:tcPr>
            <w:tcW w:w="542" w:type="pct"/>
            <w:shd w:val="clear" w:color="auto" w:fill="auto"/>
            <w:vAlign w:val="center"/>
          </w:tcPr>
          <w:p w14:paraId="55005030" w14:textId="77777777" w:rsidR="00B0501A" w:rsidRPr="00CD7A4A" w:rsidRDefault="00B0501A" w:rsidP="00BE566C">
            <w:pPr>
              <w:snapToGri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D7A4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Ficha</w:t>
            </w:r>
          </w:p>
        </w:tc>
        <w:tc>
          <w:tcPr>
            <w:tcW w:w="1327" w:type="pct"/>
            <w:shd w:val="clear" w:color="auto" w:fill="auto"/>
            <w:vAlign w:val="center"/>
          </w:tcPr>
          <w:p w14:paraId="08112060" w14:textId="77777777" w:rsidR="00B0501A" w:rsidRPr="00CD7A4A" w:rsidRDefault="00B0501A" w:rsidP="00BE566C">
            <w:pPr>
              <w:snapToGri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D7A4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Funcional Programática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1413BBAC" w14:textId="77777777" w:rsidR="00B0501A" w:rsidRPr="00CD7A4A" w:rsidRDefault="00B0501A" w:rsidP="00BE566C">
            <w:pPr>
              <w:snapToGri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D7A4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Fonte</w:t>
            </w:r>
          </w:p>
        </w:tc>
        <w:tc>
          <w:tcPr>
            <w:tcW w:w="835" w:type="pct"/>
            <w:shd w:val="clear" w:color="auto" w:fill="auto"/>
            <w:vAlign w:val="center"/>
          </w:tcPr>
          <w:p w14:paraId="5413832F" w14:textId="77777777" w:rsidR="00B0501A" w:rsidRPr="00CD7A4A" w:rsidRDefault="00B0501A" w:rsidP="00BE566C">
            <w:pPr>
              <w:snapToGri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D7A4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Classificação Econômica</w:t>
            </w:r>
          </w:p>
        </w:tc>
        <w:tc>
          <w:tcPr>
            <w:tcW w:w="1158" w:type="pct"/>
            <w:vAlign w:val="center"/>
          </w:tcPr>
          <w:p w14:paraId="0B9C89C7" w14:textId="77777777" w:rsidR="00B0501A" w:rsidRPr="00CD7A4A" w:rsidRDefault="00B0501A" w:rsidP="00BE566C">
            <w:pPr>
              <w:snapToGri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D7A4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Especificação</w:t>
            </w:r>
          </w:p>
        </w:tc>
        <w:tc>
          <w:tcPr>
            <w:tcW w:w="689" w:type="pct"/>
            <w:vAlign w:val="center"/>
          </w:tcPr>
          <w:p w14:paraId="0F5E59C2" w14:textId="77777777" w:rsidR="00B0501A" w:rsidRPr="00CD7A4A" w:rsidRDefault="00B0501A" w:rsidP="00BE566C">
            <w:pPr>
              <w:snapToGrid w:val="0"/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D7A4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Valor - R$</w:t>
            </w:r>
          </w:p>
        </w:tc>
      </w:tr>
      <w:tr w:rsidR="00B0501A" w:rsidRPr="00CD7A4A" w14:paraId="660B5DAA" w14:textId="77777777" w:rsidTr="00B0501A">
        <w:trPr>
          <w:jc w:val="center"/>
        </w:trPr>
        <w:tc>
          <w:tcPr>
            <w:tcW w:w="542" w:type="pct"/>
            <w:shd w:val="clear" w:color="auto" w:fill="auto"/>
            <w:vAlign w:val="center"/>
          </w:tcPr>
          <w:p w14:paraId="4D0E6CAF" w14:textId="6D8ADA88" w:rsidR="00B0501A" w:rsidRPr="00CD7A4A" w:rsidRDefault="00B0501A" w:rsidP="00BE566C">
            <w:pPr>
              <w:snapToGri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530</w:t>
            </w:r>
          </w:p>
        </w:tc>
        <w:tc>
          <w:tcPr>
            <w:tcW w:w="1327" w:type="pct"/>
            <w:shd w:val="clear" w:color="auto" w:fill="auto"/>
            <w:vAlign w:val="center"/>
          </w:tcPr>
          <w:p w14:paraId="3D6C4200" w14:textId="77777777" w:rsidR="00B0501A" w:rsidRPr="00CD7A4A" w:rsidRDefault="00B0501A" w:rsidP="00BE566C">
            <w:pPr>
              <w:snapToGri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0501A">
              <w:rPr>
                <w:rFonts w:ascii="Arial" w:hAnsi="Arial" w:cs="Arial"/>
                <w:color w:val="000000" w:themeColor="text1"/>
                <w:sz w:val="20"/>
                <w:szCs w:val="20"/>
              </w:rPr>
              <w:t>15.452.0028.2092.0000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7D2CDE53" w14:textId="77777777" w:rsidR="00B0501A" w:rsidRPr="00CD7A4A" w:rsidRDefault="00B0501A" w:rsidP="00BE566C">
            <w:pPr>
              <w:snapToGri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D7A4A">
              <w:rPr>
                <w:rFonts w:ascii="Arial" w:hAnsi="Arial" w:cs="Arial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835" w:type="pct"/>
            <w:shd w:val="clear" w:color="auto" w:fill="auto"/>
            <w:vAlign w:val="center"/>
          </w:tcPr>
          <w:p w14:paraId="3D5A1EAC" w14:textId="12E9F8B8" w:rsidR="00B0501A" w:rsidRPr="00CD7A4A" w:rsidRDefault="00B0501A" w:rsidP="00BE566C">
            <w:pPr>
              <w:snapToGri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0501A">
              <w:rPr>
                <w:rFonts w:ascii="Arial" w:hAnsi="Arial" w:cs="Arial"/>
                <w:color w:val="000000" w:themeColor="text1"/>
                <w:sz w:val="20"/>
                <w:szCs w:val="20"/>
              </w:rPr>
              <w:t>3.3.90.3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9</w:t>
            </w:r>
            <w:r w:rsidRPr="00B0501A">
              <w:rPr>
                <w:rFonts w:ascii="Arial" w:hAnsi="Arial" w:cs="Arial"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1158" w:type="pct"/>
            <w:vAlign w:val="center"/>
          </w:tcPr>
          <w:p w14:paraId="45578486" w14:textId="5A949B6C" w:rsidR="00B0501A" w:rsidRPr="00CD7A4A" w:rsidRDefault="00B0501A" w:rsidP="00BE566C">
            <w:pPr>
              <w:snapToGrid w:val="0"/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Outros Serviços de Terceiros - PJ</w:t>
            </w:r>
          </w:p>
        </w:tc>
        <w:tc>
          <w:tcPr>
            <w:tcW w:w="689" w:type="pct"/>
            <w:vAlign w:val="center"/>
          </w:tcPr>
          <w:p w14:paraId="4983F2EE" w14:textId="71AF92A4" w:rsidR="00B0501A" w:rsidRPr="00CD7A4A" w:rsidRDefault="00B0501A" w:rsidP="00BE566C">
            <w:pPr>
              <w:snapToGrid w:val="0"/>
              <w:contextualSpacing/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-1.000,00</w:t>
            </w:r>
          </w:p>
        </w:tc>
      </w:tr>
    </w:tbl>
    <w:p w14:paraId="51804177" w14:textId="77777777" w:rsidR="00A9148A" w:rsidRDefault="00A9148A" w:rsidP="00607CB3">
      <w:pPr>
        <w:ind w:right="3" w:firstLine="2268"/>
        <w:contextualSpacing/>
        <w:jc w:val="both"/>
        <w:rPr>
          <w:rFonts w:ascii="Arial" w:hAnsi="Arial" w:cs="Arial"/>
          <w:b/>
          <w:color w:val="000000" w:themeColor="text1"/>
          <w:sz w:val="22"/>
          <w:szCs w:val="22"/>
          <w:u w:val="single"/>
        </w:rPr>
      </w:pPr>
    </w:p>
    <w:tbl>
      <w:tblPr>
        <w:tblpPr w:leftFromText="141" w:rightFromText="141" w:vertAnchor="text" w:horzAnchor="margin" w:tblpXSpec="right" w:tblpY="-6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8"/>
        <w:gridCol w:w="3152"/>
      </w:tblGrid>
      <w:tr w:rsidR="00B0501A" w:rsidRPr="00CD7A4A" w14:paraId="59ED4D39" w14:textId="77777777" w:rsidTr="00BE566C">
        <w:trPr>
          <w:trHeight w:val="57"/>
        </w:trPr>
        <w:tc>
          <w:tcPr>
            <w:tcW w:w="998" w:type="dxa"/>
            <w:shd w:val="pct15" w:color="auto" w:fill="auto"/>
            <w:vAlign w:val="center"/>
          </w:tcPr>
          <w:p w14:paraId="318E58AC" w14:textId="77777777" w:rsidR="00B0501A" w:rsidRPr="00CD7A4A" w:rsidRDefault="00B0501A" w:rsidP="00BE566C">
            <w:pPr>
              <w:pStyle w:val="TableParagraph"/>
              <w:spacing w:line="276" w:lineRule="auto"/>
              <w:ind w:right="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D7A4A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Fonte</w:t>
            </w:r>
          </w:p>
        </w:tc>
        <w:tc>
          <w:tcPr>
            <w:tcW w:w="3152" w:type="dxa"/>
            <w:shd w:val="pct15" w:color="auto" w:fill="auto"/>
            <w:vAlign w:val="center"/>
          </w:tcPr>
          <w:p w14:paraId="3CEC8D16" w14:textId="77777777" w:rsidR="00B0501A" w:rsidRPr="00CD7A4A" w:rsidRDefault="00B0501A" w:rsidP="00BE566C">
            <w:pPr>
              <w:pStyle w:val="TableParagraph"/>
              <w:spacing w:line="276" w:lineRule="auto"/>
              <w:ind w:left="0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D7A4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Superávit Financeiro - R$</w:t>
            </w:r>
          </w:p>
        </w:tc>
      </w:tr>
      <w:tr w:rsidR="00B0501A" w:rsidRPr="00CD7A4A" w14:paraId="2867DE43" w14:textId="77777777" w:rsidTr="00BE566C">
        <w:trPr>
          <w:trHeight w:val="57"/>
        </w:trPr>
        <w:tc>
          <w:tcPr>
            <w:tcW w:w="998" w:type="dxa"/>
            <w:shd w:val="clear" w:color="auto" w:fill="auto"/>
            <w:vAlign w:val="center"/>
          </w:tcPr>
          <w:p w14:paraId="7FB86170" w14:textId="77777777" w:rsidR="00B0501A" w:rsidRPr="00CD7A4A" w:rsidRDefault="00B0501A" w:rsidP="00BE566C">
            <w:pPr>
              <w:pStyle w:val="TableParagraph"/>
              <w:spacing w:line="276" w:lineRule="auto"/>
              <w:ind w:right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7A4A">
              <w:rPr>
                <w:rFonts w:ascii="Arial" w:hAnsi="Arial" w:cs="Arial"/>
                <w:sz w:val="20"/>
                <w:szCs w:val="20"/>
              </w:rPr>
              <w:t>01.00</w:t>
            </w:r>
          </w:p>
        </w:tc>
        <w:tc>
          <w:tcPr>
            <w:tcW w:w="3152" w:type="dxa"/>
            <w:shd w:val="clear" w:color="auto" w:fill="auto"/>
            <w:vAlign w:val="center"/>
          </w:tcPr>
          <w:p w14:paraId="5F7F0ECE" w14:textId="77777777" w:rsidR="00B0501A" w:rsidRPr="00CD7A4A" w:rsidRDefault="00B0501A" w:rsidP="00BE566C">
            <w:pPr>
              <w:pStyle w:val="TableParagraph"/>
              <w:spacing w:line="276" w:lineRule="auto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D7A4A"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  <w:t xml:space="preserve">- </w:t>
            </w:r>
            <w:r w:rsidRPr="00B0501A"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  <w:t>1.695.000,00</w:t>
            </w:r>
          </w:p>
        </w:tc>
      </w:tr>
      <w:tr w:rsidR="00B0501A" w:rsidRPr="00CD7A4A" w14:paraId="5C439727" w14:textId="77777777" w:rsidTr="00BE566C">
        <w:trPr>
          <w:trHeight w:val="57"/>
        </w:trPr>
        <w:tc>
          <w:tcPr>
            <w:tcW w:w="998" w:type="dxa"/>
            <w:shd w:val="pct15" w:color="auto" w:fill="auto"/>
            <w:vAlign w:val="center"/>
          </w:tcPr>
          <w:p w14:paraId="33C6799F" w14:textId="77777777" w:rsidR="00B0501A" w:rsidRPr="00CD7A4A" w:rsidRDefault="00B0501A" w:rsidP="00BE566C">
            <w:pPr>
              <w:pStyle w:val="TableParagraph"/>
              <w:spacing w:line="276" w:lineRule="auto"/>
              <w:ind w:right="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D7A4A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3152" w:type="dxa"/>
            <w:shd w:val="pct15" w:color="auto" w:fill="auto"/>
            <w:vAlign w:val="center"/>
          </w:tcPr>
          <w:p w14:paraId="603494F6" w14:textId="77777777" w:rsidR="00B0501A" w:rsidRPr="00CD7A4A" w:rsidRDefault="00B0501A" w:rsidP="00BE566C">
            <w:pPr>
              <w:pStyle w:val="TableParagraph"/>
              <w:spacing w:line="276" w:lineRule="auto"/>
              <w:ind w:left="0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D7A4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pt-BR"/>
              </w:rPr>
              <w:t xml:space="preserve">- </w:t>
            </w:r>
            <w:r w:rsidRPr="00B0501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pt-BR"/>
              </w:rPr>
              <w:t>1.695.000,00</w:t>
            </w:r>
          </w:p>
        </w:tc>
      </w:tr>
    </w:tbl>
    <w:p w14:paraId="00AA0B41" w14:textId="77777777" w:rsidR="00A9148A" w:rsidRDefault="00A9148A" w:rsidP="00607CB3">
      <w:pPr>
        <w:ind w:right="3" w:firstLine="2268"/>
        <w:contextualSpacing/>
        <w:jc w:val="both"/>
        <w:rPr>
          <w:rFonts w:ascii="Arial" w:hAnsi="Arial" w:cs="Arial"/>
          <w:b/>
          <w:color w:val="000000" w:themeColor="text1"/>
          <w:sz w:val="22"/>
          <w:szCs w:val="22"/>
          <w:u w:val="single"/>
        </w:rPr>
      </w:pPr>
    </w:p>
    <w:p w14:paraId="3AE9B3B5" w14:textId="77777777" w:rsidR="00B0501A" w:rsidRDefault="00B0501A" w:rsidP="00607CB3">
      <w:pPr>
        <w:ind w:right="3" w:firstLine="2268"/>
        <w:contextualSpacing/>
        <w:jc w:val="both"/>
        <w:rPr>
          <w:rFonts w:ascii="Arial" w:hAnsi="Arial" w:cs="Arial"/>
          <w:b/>
          <w:color w:val="000000" w:themeColor="text1"/>
          <w:sz w:val="22"/>
          <w:szCs w:val="22"/>
          <w:u w:val="single"/>
        </w:rPr>
      </w:pPr>
    </w:p>
    <w:p w14:paraId="3B78049A" w14:textId="77777777" w:rsidR="00B0501A" w:rsidRDefault="00B0501A" w:rsidP="00607CB3">
      <w:pPr>
        <w:ind w:right="3" w:firstLine="2268"/>
        <w:contextualSpacing/>
        <w:jc w:val="both"/>
        <w:rPr>
          <w:rFonts w:ascii="Arial" w:hAnsi="Arial" w:cs="Arial"/>
          <w:b/>
          <w:color w:val="000000" w:themeColor="text1"/>
          <w:sz w:val="22"/>
          <w:szCs w:val="22"/>
          <w:u w:val="single"/>
        </w:rPr>
      </w:pPr>
    </w:p>
    <w:p w14:paraId="2DEA310F" w14:textId="77777777" w:rsidR="00CD7A4A" w:rsidRDefault="00CD7A4A" w:rsidP="00607CB3">
      <w:pPr>
        <w:ind w:right="3" w:firstLine="2268"/>
        <w:contextualSpacing/>
        <w:jc w:val="both"/>
        <w:rPr>
          <w:rFonts w:ascii="Arial" w:hAnsi="Arial" w:cs="Arial"/>
          <w:b/>
          <w:color w:val="000000" w:themeColor="text1"/>
          <w:sz w:val="22"/>
          <w:szCs w:val="22"/>
          <w:u w:val="single"/>
        </w:rPr>
      </w:pPr>
    </w:p>
    <w:p w14:paraId="4C63245A" w14:textId="78260AFF" w:rsidR="00607CB3" w:rsidRPr="00607CB3" w:rsidRDefault="00607CB3" w:rsidP="00607CB3">
      <w:pPr>
        <w:ind w:right="3" w:firstLine="2268"/>
        <w:contextualSpacing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07CB3">
        <w:rPr>
          <w:rFonts w:ascii="Arial" w:hAnsi="Arial" w:cs="Arial"/>
          <w:b/>
          <w:color w:val="000000" w:themeColor="text1"/>
          <w:sz w:val="22"/>
          <w:szCs w:val="22"/>
          <w:u w:val="single"/>
        </w:rPr>
        <w:t>ARTIGO</w:t>
      </w:r>
      <w:r>
        <w:rPr>
          <w:rFonts w:ascii="Arial" w:hAnsi="Arial" w:cs="Arial"/>
          <w:b/>
          <w:color w:val="000000" w:themeColor="text1"/>
          <w:sz w:val="22"/>
          <w:szCs w:val="22"/>
          <w:u w:val="single"/>
        </w:rPr>
        <w:t xml:space="preserve"> </w:t>
      </w:r>
      <w:r w:rsidRPr="00607CB3">
        <w:rPr>
          <w:rFonts w:ascii="Arial" w:hAnsi="Arial" w:cs="Arial"/>
          <w:b/>
          <w:color w:val="000000" w:themeColor="text1"/>
          <w:sz w:val="22"/>
          <w:szCs w:val="22"/>
          <w:u w:val="single"/>
        </w:rPr>
        <w:t>3°</w:t>
      </w:r>
      <w:r w:rsidRPr="00607CB3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 Se necessário, o Setor de Contabilidade da Prefeitura de Fartura fica autorizado a realizar a suplementação ou a anulação das dotações orçamentárias que esta Lei tem por objeto.</w:t>
      </w:r>
    </w:p>
    <w:p w14:paraId="5443F981" w14:textId="77777777" w:rsidR="00607CB3" w:rsidRDefault="00607CB3" w:rsidP="00607CB3">
      <w:pPr>
        <w:pStyle w:val="Corpodetexto"/>
        <w:spacing w:after="0"/>
        <w:ind w:right="3"/>
        <w:contextualSpacing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69E2D942" w14:textId="14F32202" w:rsidR="00D07495" w:rsidRPr="00F40750" w:rsidRDefault="00D07495" w:rsidP="00607CB3">
      <w:pPr>
        <w:pStyle w:val="Corpodetexto"/>
        <w:spacing w:after="0"/>
        <w:ind w:right="3" w:firstLine="2268"/>
        <w:contextualSpacing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E716BB">
        <w:rPr>
          <w:rFonts w:ascii="Arial" w:hAnsi="Arial" w:cs="Arial"/>
          <w:b/>
          <w:color w:val="000000" w:themeColor="text1"/>
          <w:sz w:val="22"/>
          <w:szCs w:val="22"/>
          <w:u w:val="single"/>
        </w:rPr>
        <w:t xml:space="preserve">ARTIGO </w:t>
      </w:r>
      <w:r w:rsidR="00607CB3">
        <w:rPr>
          <w:rFonts w:ascii="Arial" w:hAnsi="Arial" w:cs="Arial"/>
          <w:b/>
          <w:color w:val="000000" w:themeColor="text1"/>
          <w:sz w:val="22"/>
          <w:szCs w:val="22"/>
          <w:u w:val="single"/>
        </w:rPr>
        <w:t>4</w:t>
      </w:r>
      <w:r w:rsidRPr="00E716BB">
        <w:rPr>
          <w:rFonts w:ascii="Arial" w:hAnsi="Arial" w:cs="Arial"/>
          <w:b/>
          <w:color w:val="000000" w:themeColor="text1"/>
          <w:sz w:val="22"/>
          <w:szCs w:val="22"/>
          <w:u w:val="single"/>
        </w:rPr>
        <w:t>°</w:t>
      </w:r>
      <w:r w:rsidRPr="00F40750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>
        <w:rPr>
          <w:rFonts w:ascii="Arial" w:hAnsi="Arial" w:cs="Arial"/>
          <w:bCs/>
          <w:color w:val="000000" w:themeColor="text1"/>
          <w:sz w:val="22"/>
          <w:szCs w:val="22"/>
        </w:rPr>
        <w:t>Esta Lei entra em vigor na data de sua publicação, revo</w:t>
      </w:r>
      <w:r w:rsidR="0071129B">
        <w:rPr>
          <w:rFonts w:ascii="Arial" w:hAnsi="Arial" w:cs="Arial"/>
          <w:bCs/>
          <w:color w:val="000000" w:themeColor="text1"/>
          <w:sz w:val="22"/>
          <w:szCs w:val="22"/>
        </w:rPr>
        <w:t>gando-se</w:t>
      </w:r>
      <w:r>
        <w:rPr>
          <w:rFonts w:ascii="Arial" w:hAnsi="Arial" w:cs="Arial"/>
          <w:bCs/>
          <w:color w:val="000000" w:themeColor="text1"/>
          <w:sz w:val="22"/>
          <w:szCs w:val="22"/>
        </w:rPr>
        <w:t xml:space="preserve"> as disposições em contrário</w:t>
      </w:r>
      <w:r w:rsidR="0071129B">
        <w:rPr>
          <w:rFonts w:ascii="Arial" w:hAnsi="Arial" w:cs="Arial"/>
          <w:bCs/>
          <w:color w:val="000000" w:themeColor="text1"/>
          <w:sz w:val="22"/>
          <w:szCs w:val="22"/>
        </w:rPr>
        <w:t xml:space="preserve">. </w:t>
      </w:r>
    </w:p>
    <w:p w14:paraId="376A1AD4" w14:textId="77777777" w:rsidR="00CD7A4A" w:rsidRDefault="00CD7A4A" w:rsidP="00607CB3">
      <w:pPr>
        <w:pStyle w:val="Corpodetexto"/>
        <w:spacing w:after="0"/>
        <w:ind w:right="-49"/>
        <w:contextualSpacing/>
        <w:jc w:val="right"/>
        <w:rPr>
          <w:rFonts w:ascii="Arial" w:hAnsi="Arial" w:cs="Arial"/>
          <w:color w:val="000000" w:themeColor="text1"/>
          <w:sz w:val="22"/>
          <w:szCs w:val="22"/>
        </w:rPr>
      </w:pPr>
    </w:p>
    <w:p w14:paraId="195D3D7F" w14:textId="77777777" w:rsidR="004E0850" w:rsidRDefault="004E0850" w:rsidP="004E0850">
      <w:pPr>
        <w:pStyle w:val="Corpodetexto"/>
        <w:spacing w:before="120"/>
        <w:ind w:right="-49"/>
        <w:contextualSpacing/>
        <w:jc w:val="right"/>
        <w:rPr>
          <w:rFonts w:ascii="Arial" w:hAnsi="Arial" w:cs="Arial"/>
          <w:color w:val="000000" w:themeColor="text1"/>
          <w:spacing w:val="-1"/>
          <w:sz w:val="22"/>
          <w:szCs w:val="22"/>
        </w:rPr>
      </w:pPr>
      <w:r w:rsidRPr="00C85996">
        <w:rPr>
          <w:rFonts w:ascii="Arial" w:hAnsi="Arial" w:cs="Arial"/>
          <w:color w:val="000000" w:themeColor="text1"/>
          <w:sz w:val="22"/>
          <w:szCs w:val="22"/>
        </w:rPr>
        <w:t>Paço Municipal: “João Gobbo Sobrinho”</w:t>
      </w:r>
      <w:r>
        <w:rPr>
          <w:rFonts w:ascii="Arial" w:hAnsi="Arial" w:cs="Arial"/>
          <w:color w:val="000000" w:themeColor="text1"/>
          <w:sz w:val="22"/>
          <w:szCs w:val="22"/>
        </w:rPr>
        <w:t>:</w:t>
      </w:r>
      <w:r w:rsidRPr="00C85996">
        <w:rPr>
          <w:rFonts w:ascii="Arial" w:hAnsi="Arial" w:cs="Arial"/>
          <w:color w:val="000000" w:themeColor="text1"/>
          <w:spacing w:val="-1"/>
          <w:sz w:val="22"/>
          <w:szCs w:val="22"/>
        </w:rPr>
        <w:t xml:space="preserve"> </w:t>
      </w:r>
    </w:p>
    <w:p w14:paraId="290CE1C4" w14:textId="7D9C4BC0" w:rsidR="004E0850" w:rsidRDefault="006E26BA" w:rsidP="004E0850">
      <w:pPr>
        <w:pStyle w:val="Corpodetexto"/>
        <w:spacing w:before="120"/>
        <w:ind w:right="-49"/>
        <w:contextualSpacing/>
        <w:jc w:val="right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pacing w:val="-1"/>
          <w:sz w:val="22"/>
          <w:szCs w:val="22"/>
        </w:rPr>
        <w:t>1º de abril</w:t>
      </w:r>
      <w:r w:rsidR="004E0850" w:rsidRPr="00C85996">
        <w:rPr>
          <w:rFonts w:ascii="Arial" w:hAnsi="Arial" w:cs="Arial"/>
          <w:color w:val="000000" w:themeColor="text1"/>
          <w:sz w:val="22"/>
          <w:szCs w:val="22"/>
        </w:rPr>
        <w:t xml:space="preserve"> de</w:t>
      </w:r>
      <w:r w:rsidR="004E0850" w:rsidRPr="00C85996">
        <w:rPr>
          <w:rFonts w:ascii="Arial" w:hAnsi="Arial" w:cs="Arial"/>
          <w:color w:val="000000" w:themeColor="text1"/>
          <w:spacing w:val="-1"/>
          <w:sz w:val="22"/>
          <w:szCs w:val="22"/>
        </w:rPr>
        <w:t xml:space="preserve"> </w:t>
      </w:r>
      <w:r w:rsidR="004E0850">
        <w:rPr>
          <w:rFonts w:ascii="Arial" w:hAnsi="Arial" w:cs="Arial"/>
          <w:color w:val="000000" w:themeColor="text1"/>
          <w:sz w:val="22"/>
          <w:szCs w:val="22"/>
        </w:rPr>
        <w:t>2025</w:t>
      </w:r>
      <w:r w:rsidR="004E0850" w:rsidRPr="00C8599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E3DF19E" w14:textId="77777777" w:rsidR="004E0850" w:rsidRPr="00C85996" w:rsidRDefault="004E0850" w:rsidP="004E0850">
      <w:pPr>
        <w:spacing w:before="120" w:after="120"/>
        <w:ind w:right="3124"/>
        <w:contextualSpacing/>
        <w:rPr>
          <w:rFonts w:ascii="Arial" w:hAnsi="Arial" w:cs="Arial"/>
          <w:color w:val="000000" w:themeColor="text1"/>
          <w:sz w:val="22"/>
          <w:szCs w:val="22"/>
        </w:rPr>
      </w:pPr>
    </w:p>
    <w:p w14:paraId="596B3D4C" w14:textId="77777777" w:rsidR="004E0850" w:rsidRPr="00C85996" w:rsidRDefault="004E0850" w:rsidP="004E0850">
      <w:pPr>
        <w:spacing w:before="120" w:after="120"/>
        <w:contextualSpacing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C85996">
        <w:rPr>
          <w:rFonts w:ascii="Arial" w:hAnsi="Arial" w:cs="Arial"/>
          <w:b/>
          <w:color w:val="000000" w:themeColor="text1"/>
          <w:sz w:val="22"/>
          <w:szCs w:val="22"/>
        </w:rPr>
        <w:t>LUIZ MARCOS DE SOUZA</w:t>
      </w:r>
      <w:r w:rsidRPr="00C8599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021B730A" w14:textId="77777777" w:rsidR="004E0850" w:rsidRPr="00C85996" w:rsidRDefault="004E0850" w:rsidP="004E0850">
      <w:pPr>
        <w:spacing w:before="120" w:after="120"/>
        <w:contextualSpacing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C85996">
        <w:rPr>
          <w:rFonts w:ascii="Arial" w:hAnsi="Arial" w:cs="Arial"/>
          <w:color w:val="000000" w:themeColor="text1"/>
          <w:sz w:val="22"/>
          <w:szCs w:val="22"/>
        </w:rPr>
        <w:t>Prefeito</w:t>
      </w:r>
      <w:r w:rsidRPr="00C85996">
        <w:rPr>
          <w:rFonts w:ascii="Arial" w:hAnsi="Arial" w:cs="Arial"/>
          <w:color w:val="000000" w:themeColor="text1"/>
          <w:spacing w:val="-7"/>
          <w:sz w:val="22"/>
          <w:szCs w:val="22"/>
        </w:rPr>
        <w:t xml:space="preserve"> </w:t>
      </w:r>
      <w:r w:rsidRPr="00C85996">
        <w:rPr>
          <w:rFonts w:ascii="Arial" w:hAnsi="Arial" w:cs="Arial"/>
          <w:color w:val="000000" w:themeColor="text1"/>
          <w:sz w:val="22"/>
          <w:szCs w:val="22"/>
        </w:rPr>
        <w:t>Municipal</w:t>
      </w:r>
    </w:p>
    <w:p w14:paraId="721905B8" w14:textId="77777777" w:rsidR="004E0850" w:rsidRPr="00C85996" w:rsidRDefault="004E0850" w:rsidP="004E0850">
      <w:pPr>
        <w:spacing w:before="120" w:after="120"/>
        <w:contextualSpacing/>
        <w:jc w:val="center"/>
        <w:rPr>
          <w:rFonts w:ascii="Arial" w:hAnsi="Arial" w:cs="Arial"/>
          <w:color w:val="000000" w:themeColor="text1"/>
          <w:sz w:val="22"/>
          <w:szCs w:val="22"/>
        </w:rPr>
      </w:pPr>
    </w:p>
    <w:p w14:paraId="44FD61CD" w14:textId="77777777" w:rsidR="004E0850" w:rsidRPr="00C85996" w:rsidRDefault="004E0850" w:rsidP="004E0850">
      <w:pPr>
        <w:spacing w:before="120" w:after="120"/>
        <w:contextualSpacing/>
        <w:rPr>
          <w:rFonts w:ascii="Arial" w:hAnsi="Arial" w:cs="Arial"/>
          <w:color w:val="000000" w:themeColor="text1"/>
          <w:sz w:val="22"/>
          <w:szCs w:val="22"/>
        </w:rPr>
      </w:pPr>
    </w:p>
    <w:p w14:paraId="479DCCEA" w14:textId="77777777" w:rsidR="004E0850" w:rsidRDefault="004E0850" w:rsidP="004E0850">
      <w:pPr>
        <w:spacing w:before="120" w:after="120"/>
        <w:contextualSpacing/>
        <w:rPr>
          <w:rFonts w:ascii="Arial" w:hAnsi="Arial" w:cs="Arial"/>
          <w:sz w:val="22"/>
          <w:szCs w:val="22"/>
        </w:rPr>
      </w:pPr>
      <w:r w:rsidRPr="00604C70">
        <w:rPr>
          <w:rFonts w:ascii="Arial" w:hAnsi="Arial" w:cs="Arial"/>
          <w:sz w:val="22"/>
          <w:szCs w:val="22"/>
        </w:rPr>
        <w:t>Publicada e Registrada no Livro de Leis.</w:t>
      </w:r>
      <w:r w:rsidRPr="00604C70">
        <w:rPr>
          <w:rFonts w:ascii="Arial" w:hAnsi="Arial" w:cs="Arial"/>
          <w:sz w:val="22"/>
          <w:szCs w:val="22"/>
        </w:rPr>
        <w:br/>
        <w:t>Secretaria Administrativa, data supra.</w:t>
      </w:r>
    </w:p>
    <w:p w14:paraId="0BCB05E0" w14:textId="77777777" w:rsidR="004E0850" w:rsidRPr="00604C70" w:rsidRDefault="004E0850" w:rsidP="004E0850">
      <w:pPr>
        <w:spacing w:before="120" w:after="120"/>
        <w:contextualSpacing/>
        <w:rPr>
          <w:rFonts w:ascii="Arial" w:hAnsi="Arial" w:cs="Arial"/>
          <w:sz w:val="22"/>
          <w:szCs w:val="22"/>
        </w:rPr>
      </w:pPr>
    </w:p>
    <w:p w14:paraId="06AD2630" w14:textId="77777777" w:rsidR="004E0850" w:rsidRPr="00604C70" w:rsidRDefault="004E0850" w:rsidP="004E0850">
      <w:pPr>
        <w:spacing w:before="120" w:after="120"/>
        <w:contextualSpacing/>
        <w:rPr>
          <w:rFonts w:ascii="Arial" w:hAnsi="Arial" w:cs="Arial"/>
          <w:sz w:val="22"/>
          <w:szCs w:val="22"/>
        </w:rPr>
      </w:pPr>
    </w:p>
    <w:p w14:paraId="3B9EC1AD" w14:textId="77777777" w:rsidR="004E0850" w:rsidRPr="00604C70" w:rsidRDefault="004E0850" w:rsidP="004E0850">
      <w:pPr>
        <w:spacing w:before="120" w:after="120"/>
        <w:contextualSpacing/>
        <w:jc w:val="center"/>
        <w:rPr>
          <w:rFonts w:ascii="Arial" w:hAnsi="Arial" w:cs="Arial"/>
          <w:sz w:val="22"/>
          <w:szCs w:val="22"/>
        </w:rPr>
      </w:pPr>
      <w:r w:rsidRPr="00604C70">
        <w:rPr>
          <w:rFonts w:ascii="Arial" w:hAnsi="Arial" w:cs="Arial"/>
          <w:b/>
          <w:bCs/>
          <w:sz w:val="22"/>
          <w:szCs w:val="22"/>
        </w:rPr>
        <w:t>CARLOS MIGUEL DE MEIRA</w:t>
      </w:r>
      <w:r w:rsidRPr="00604C70">
        <w:rPr>
          <w:rFonts w:ascii="Arial" w:hAnsi="Arial" w:cs="Arial"/>
          <w:sz w:val="22"/>
          <w:szCs w:val="22"/>
        </w:rPr>
        <w:br/>
        <w:t>Encarregado da Secretaria Administrativa</w:t>
      </w:r>
    </w:p>
    <w:p w14:paraId="27B613E6" w14:textId="77777777" w:rsidR="00C2335A" w:rsidRDefault="00C2335A" w:rsidP="00DF6649">
      <w:pPr>
        <w:contextualSpacing/>
        <w:jc w:val="center"/>
        <w:rPr>
          <w:rFonts w:ascii="Arial" w:hAnsi="Arial" w:cs="Arial"/>
          <w:color w:val="000000" w:themeColor="text1"/>
          <w:sz w:val="22"/>
          <w:szCs w:val="22"/>
        </w:rPr>
      </w:pPr>
    </w:p>
    <w:p w14:paraId="2CC8140B" w14:textId="77777777" w:rsidR="00CD7A4A" w:rsidRDefault="00CD7A4A" w:rsidP="00DF6649">
      <w:pPr>
        <w:contextualSpacing/>
        <w:jc w:val="center"/>
        <w:rPr>
          <w:rFonts w:ascii="Arial" w:hAnsi="Arial" w:cs="Arial"/>
          <w:color w:val="000000" w:themeColor="text1"/>
          <w:sz w:val="22"/>
          <w:szCs w:val="22"/>
        </w:rPr>
      </w:pPr>
    </w:p>
    <w:p w14:paraId="5F2A1CD0" w14:textId="77777777" w:rsidR="00CD7A4A" w:rsidRDefault="00CD7A4A" w:rsidP="00DF6649">
      <w:pPr>
        <w:contextualSpacing/>
        <w:jc w:val="center"/>
        <w:rPr>
          <w:rFonts w:ascii="Arial" w:hAnsi="Arial" w:cs="Arial"/>
          <w:color w:val="000000" w:themeColor="text1"/>
          <w:sz w:val="22"/>
          <w:szCs w:val="22"/>
        </w:rPr>
      </w:pPr>
    </w:p>
    <w:p w14:paraId="38CFE8D8" w14:textId="77777777" w:rsidR="00CD7A4A" w:rsidRDefault="00CD7A4A" w:rsidP="00DF6649">
      <w:pPr>
        <w:contextualSpacing/>
        <w:jc w:val="center"/>
        <w:rPr>
          <w:rFonts w:ascii="Arial" w:hAnsi="Arial" w:cs="Arial"/>
          <w:color w:val="000000" w:themeColor="text1"/>
          <w:sz w:val="22"/>
          <w:szCs w:val="22"/>
        </w:rPr>
      </w:pPr>
    </w:p>
    <w:p w14:paraId="62ABA4C0" w14:textId="77777777" w:rsidR="00CD7A4A" w:rsidRDefault="00CD7A4A" w:rsidP="00DF6649">
      <w:pPr>
        <w:contextualSpacing/>
        <w:jc w:val="center"/>
        <w:rPr>
          <w:rFonts w:ascii="Arial" w:hAnsi="Arial" w:cs="Arial"/>
          <w:color w:val="000000" w:themeColor="text1"/>
          <w:sz w:val="22"/>
          <w:szCs w:val="22"/>
        </w:rPr>
      </w:pPr>
    </w:p>
    <w:p w14:paraId="33973AD2" w14:textId="77777777" w:rsidR="00CD7A4A" w:rsidRDefault="00CD7A4A" w:rsidP="00DF6649">
      <w:pPr>
        <w:contextualSpacing/>
        <w:jc w:val="center"/>
        <w:rPr>
          <w:rFonts w:ascii="Arial" w:hAnsi="Arial" w:cs="Arial"/>
          <w:color w:val="000000" w:themeColor="text1"/>
          <w:sz w:val="22"/>
          <w:szCs w:val="22"/>
        </w:rPr>
      </w:pPr>
    </w:p>
    <w:p w14:paraId="7C421385" w14:textId="77777777" w:rsidR="00CD7A4A" w:rsidRDefault="00CD7A4A" w:rsidP="00DF6649">
      <w:pPr>
        <w:contextualSpacing/>
        <w:jc w:val="center"/>
        <w:rPr>
          <w:rFonts w:ascii="Arial" w:hAnsi="Arial" w:cs="Arial"/>
          <w:color w:val="000000" w:themeColor="text1"/>
          <w:sz w:val="22"/>
          <w:szCs w:val="22"/>
        </w:rPr>
      </w:pPr>
    </w:p>
    <w:p w14:paraId="5BBDFECF" w14:textId="77777777" w:rsidR="00CD7A4A" w:rsidRDefault="00CD7A4A" w:rsidP="00DF6649">
      <w:pPr>
        <w:contextualSpacing/>
        <w:jc w:val="center"/>
        <w:rPr>
          <w:rFonts w:ascii="Arial" w:hAnsi="Arial" w:cs="Arial"/>
          <w:color w:val="000000" w:themeColor="text1"/>
          <w:sz w:val="22"/>
          <w:szCs w:val="22"/>
        </w:rPr>
      </w:pPr>
    </w:p>
    <w:p w14:paraId="180B2DB9" w14:textId="445F5C1A" w:rsidR="00DF6649" w:rsidRPr="00DF6649" w:rsidRDefault="00C2335A" w:rsidP="004E0850">
      <w:pPr>
        <w:contextualSpacing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sectPr w:rsidR="00DF6649" w:rsidRPr="00DF6649" w:rsidSect="008C2B11">
      <w:headerReference w:type="default" r:id="rId8"/>
      <w:footerReference w:type="default" r:id="rId9"/>
      <w:pgSz w:w="11906" w:h="16838" w:code="9"/>
      <w:pgMar w:top="1417" w:right="1701" w:bottom="1417" w:left="1701" w:header="142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90C4B" w14:textId="77777777" w:rsidR="00365FCF" w:rsidRDefault="00365FCF">
      <w:r>
        <w:separator/>
      </w:r>
    </w:p>
  </w:endnote>
  <w:endnote w:type="continuationSeparator" w:id="0">
    <w:p w14:paraId="7D86A467" w14:textId="77777777" w:rsidR="00365FCF" w:rsidRDefault="00365F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86" w:type="dxa"/>
      <w:tblInd w:w="70" w:type="dxa"/>
      <w:tblBorders>
        <w:top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286"/>
    </w:tblGrid>
    <w:tr w:rsidR="008C2595" w:rsidRPr="00ED3066" w14:paraId="2CBDADA3" w14:textId="77777777" w:rsidTr="008C2595">
      <w:trPr>
        <w:trHeight w:val="227"/>
      </w:trPr>
      <w:tc>
        <w:tcPr>
          <w:tcW w:w="9286" w:type="dxa"/>
          <w:tcBorders>
            <w:top w:val="nil"/>
          </w:tcBorders>
          <w:vAlign w:val="center"/>
        </w:tcPr>
        <w:p w14:paraId="7994F02A" w14:textId="05196470" w:rsidR="008C2595" w:rsidRDefault="008C2595" w:rsidP="00A240BB">
          <w:pPr>
            <w:pStyle w:val="Rodap"/>
            <w:jc w:val="center"/>
            <w:rPr>
              <w:rFonts w:ascii="Arial" w:hAnsi="Arial" w:cs="Arial"/>
              <w:b/>
              <w:bCs/>
              <w:color w:val="008000"/>
              <w:sz w:val="18"/>
              <w:szCs w:val="18"/>
            </w:rPr>
          </w:pPr>
          <w:bookmarkStart w:id="0" w:name="_Hlk140831101"/>
          <w:bookmarkStart w:id="1" w:name="_Hlk140830745"/>
          <w:bookmarkStart w:id="2" w:name="_Hlk140831153"/>
          <w:bookmarkStart w:id="3" w:name="_Hlk140831154"/>
          <w:bookmarkStart w:id="4" w:name="_Hlk140831157"/>
          <w:bookmarkStart w:id="5" w:name="_Hlk140831158"/>
        </w:p>
        <w:p w14:paraId="61CE6E45" w14:textId="71E4972D" w:rsidR="008C2595" w:rsidRPr="00597390" w:rsidRDefault="008C2595" w:rsidP="00A240BB">
          <w:pPr>
            <w:pStyle w:val="Rodap"/>
            <w:jc w:val="center"/>
            <w:rPr>
              <w:rFonts w:ascii="Arial" w:hAnsi="Arial" w:cs="Arial"/>
              <w:b/>
              <w:bCs/>
              <w:color w:val="005E00"/>
              <w:sz w:val="18"/>
              <w:szCs w:val="18"/>
            </w:rPr>
          </w:pPr>
          <w:r w:rsidRPr="00597390">
            <w:rPr>
              <w:rFonts w:ascii="Arial" w:hAnsi="Arial" w:cs="Arial"/>
              <w:b/>
              <w:bCs/>
              <w:color w:val="005E00"/>
              <w:sz w:val="18"/>
              <w:szCs w:val="18"/>
            </w:rPr>
            <w:t>Praça Deocleciano Ribeiro, n° 444 - Centro | CEP 18.870-011</w:t>
          </w:r>
          <w:r w:rsidR="00597390" w:rsidRPr="00597390">
            <w:rPr>
              <w:rFonts w:ascii="Arial" w:hAnsi="Arial" w:cs="Arial"/>
              <w:b/>
              <w:bCs/>
              <w:color w:val="005E00"/>
              <w:sz w:val="18"/>
              <w:szCs w:val="18"/>
            </w:rPr>
            <w:t xml:space="preserve"> </w:t>
          </w:r>
          <w:r w:rsidRPr="00597390">
            <w:rPr>
              <w:rFonts w:ascii="Arial" w:hAnsi="Arial" w:cs="Arial"/>
              <w:b/>
              <w:bCs/>
              <w:color w:val="005E00"/>
              <w:sz w:val="18"/>
              <w:szCs w:val="18"/>
            </w:rPr>
            <w:t>| Fartura/SP</w:t>
          </w:r>
        </w:p>
        <w:p w14:paraId="47694660" w14:textId="77777777" w:rsidR="008C2595" w:rsidRPr="00ED3066" w:rsidRDefault="008C2595" w:rsidP="00A240BB">
          <w:pPr>
            <w:pStyle w:val="Rodap"/>
            <w:tabs>
              <w:tab w:val="clear" w:pos="4419"/>
            </w:tabs>
            <w:jc w:val="center"/>
            <w:rPr>
              <w:rFonts w:ascii="Arial" w:hAnsi="Arial" w:cs="Arial"/>
              <w:b/>
              <w:bCs/>
              <w:color w:val="008000"/>
              <w:sz w:val="18"/>
              <w:szCs w:val="18"/>
            </w:rPr>
          </w:pPr>
          <w:r w:rsidRPr="00597390">
            <w:rPr>
              <w:rFonts w:ascii="Arial" w:hAnsi="Arial" w:cs="Arial"/>
              <w:b/>
              <w:bCs/>
              <w:color w:val="005E00"/>
              <w:sz w:val="17"/>
              <w:szCs w:val="17"/>
            </w:rPr>
            <w:sym w:font="Wingdings" w:char="F028"/>
          </w:r>
          <w:r w:rsidRPr="00597390">
            <w:rPr>
              <w:rFonts w:ascii="Arial" w:hAnsi="Arial" w:cs="Arial"/>
              <w:b/>
              <w:bCs/>
              <w:color w:val="005E00"/>
              <w:sz w:val="17"/>
              <w:szCs w:val="17"/>
            </w:rPr>
            <w:t xml:space="preserve"> </w:t>
          </w:r>
          <w:r w:rsidRPr="00597390">
            <w:rPr>
              <w:rFonts w:ascii="Arial" w:hAnsi="Arial" w:cs="Arial"/>
              <w:b/>
              <w:bCs/>
              <w:color w:val="005E00"/>
              <w:sz w:val="18"/>
              <w:szCs w:val="18"/>
            </w:rPr>
            <w:t xml:space="preserve">Telefone: (14) 3308-9329 | </w:t>
          </w:r>
          <w:r w:rsidRPr="00597390">
            <w:rPr>
              <w:rFonts w:ascii="Arial" w:hAnsi="Arial" w:cs="Arial"/>
              <w:b/>
              <w:bCs/>
              <w:color w:val="005E00"/>
              <w:sz w:val="17"/>
              <w:szCs w:val="17"/>
            </w:rPr>
            <w:sym w:font="Wingdings" w:char="F02A"/>
          </w:r>
          <w:r w:rsidRPr="00597390">
            <w:rPr>
              <w:rFonts w:ascii="Arial" w:hAnsi="Arial" w:cs="Arial"/>
              <w:b/>
              <w:bCs/>
              <w:color w:val="005E00"/>
              <w:sz w:val="17"/>
              <w:szCs w:val="17"/>
            </w:rPr>
            <w:t xml:space="preserve"> </w:t>
          </w:r>
          <w:r w:rsidRPr="00597390">
            <w:rPr>
              <w:rFonts w:ascii="Arial" w:hAnsi="Arial" w:cs="Arial"/>
              <w:b/>
              <w:bCs/>
              <w:color w:val="005E00"/>
              <w:sz w:val="18"/>
              <w:szCs w:val="18"/>
            </w:rPr>
            <w:t xml:space="preserve">E-mail: </w:t>
          </w:r>
          <w:hyperlink r:id="rId1" w:history="1">
            <w:r w:rsidRPr="00597390">
              <w:rPr>
                <w:rStyle w:val="Hyperlink"/>
                <w:rFonts w:ascii="Arial" w:hAnsi="Arial" w:cs="Arial"/>
                <w:b/>
                <w:bCs/>
                <w:color w:val="004F88"/>
                <w:sz w:val="18"/>
                <w:szCs w:val="18"/>
              </w:rPr>
              <w:t>secretariamunicipal@fartura.sp.gov.br</w:t>
            </w:r>
          </w:hyperlink>
          <w:bookmarkEnd w:id="0"/>
        </w:p>
      </w:tc>
    </w:tr>
    <w:bookmarkEnd w:id="1"/>
  </w:tbl>
  <w:p w14:paraId="03BB1B1D" w14:textId="77777777" w:rsidR="00A240BB" w:rsidRPr="00990F8A" w:rsidRDefault="00A240BB" w:rsidP="00A240BB">
    <w:pPr>
      <w:tabs>
        <w:tab w:val="left" w:pos="1038"/>
      </w:tabs>
      <w:rPr>
        <w:rFonts w:ascii="Arial" w:hAnsi="Arial" w:cs="Arial"/>
        <w:b/>
        <w:bCs/>
        <w:sz w:val="4"/>
        <w:szCs w:val="4"/>
      </w:rPr>
    </w:pPr>
  </w:p>
  <w:bookmarkEnd w:id="2"/>
  <w:bookmarkEnd w:id="3"/>
  <w:bookmarkEnd w:id="4"/>
  <w:bookmarkEnd w:id="5"/>
  <w:p w14:paraId="3C0BD34B" w14:textId="77777777" w:rsidR="00A240BB" w:rsidRPr="006A0A79" w:rsidRDefault="00A240BB" w:rsidP="00A240BB">
    <w:pPr>
      <w:pStyle w:val="Rodap"/>
    </w:pPr>
  </w:p>
  <w:p w14:paraId="7E55262A" w14:textId="77777777" w:rsidR="000E5E1B" w:rsidRPr="00A240BB" w:rsidRDefault="000E5E1B" w:rsidP="00A240B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C183F" w14:textId="77777777" w:rsidR="00365FCF" w:rsidRDefault="00365FCF">
      <w:r>
        <w:separator/>
      </w:r>
    </w:p>
  </w:footnote>
  <w:footnote w:type="continuationSeparator" w:id="0">
    <w:p w14:paraId="38829F16" w14:textId="77777777" w:rsidR="00365FCF" w:rsidRDefault="00365F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364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76"/>
      <w:gridCol w:w="7088"/>
    </w:tblGrid>
    <w:tr w:rsidR="00597390" w:rsidRPr="00597390" w14:paraId="5C858F6F" w14:textId="77777777">
      <w:trPr>
        <w:trHeight w:val="1248"/>
      </w:trPr>
      <w:tc>
        <w:tcPr>
          <w:tcW w:w="1276" w:type="dxa"/>
          <w:shd w:val="clear" w:color="auto" w:fill="auto"/>
          <w:vAlign w:val="center"/>
        </w:tcPr>
        <w:p w14:paraId="3A9CCB70" w14:textId="77777777" w:rsidR="008B0EAE" w:rsidRPr="004A48A5" w:rsidRDefault="008B0EAE" w:rsidP="008B0EAE">
          <w:pPr>
            <w:pStyle w:val="Cabealho"/>
            <w:snapToGrid w:val="0"/>
            <w:rPr>
              <w:b/>
              <w:bCs/>
              <w:color w:val="008000"/>
            </w:rPr>
          </w:pPr>
          <w:r w:rsidRPr="004A48A5">
            <w:rPr>
              <w:b/>
              <w:noProof/>
            </w:rPr>
            <w:drawing>
              <wp:inline distT="0" distB="0" distL="0" distR="0" wp14:anchorId="46EEE0EE" wp14:editId="51936920">
                <wp:extent cx="762000" cy="866775"/>
                <wp:effectExtent l="0" t="0" r="0" b="9525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saturation sat="33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86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auto"/>
          <w:vAlign w:val="center"/>
        </w:tcPr>
        <w:p w14:paraId="2C355337" w14:textId="77777777" w:rsidR="008B0EAE" w:rsidRPr="00597390" w:rsidRDefault="008B0EAE" w:rsidP="008B0EAE">
          <w:pPr>
            <w:pStyle w:val="Cabealho"/>
            <w:spacing w:line="276" w:lineRule="auto"/>
            <w:jc w:val="center"/>
            <w:rPr>
              <w:rFonts w:ascii="Arial" w:hAnsi="Arial" w:cs="Arial"/>
              <w:b/>
              <w:bCs/>
              <w:color w:val="005E00"/>
              <w:sz w:val="28"/>
              <w:szCs w:val="28"/>
            </w:rPr>
          </w:pPr>
        </w:p>
        <w:p w14:paraId="62234A71" w14:textId="77777777" w:rsidR="0071129B" w:rsidRPr="00597390" w:rsidRDefault="0071129B" w:rsidP="008B0EAE">
          <w:pPr>
            <w:pStyle w:val="Cabealho"/>
            <w:spacing w:line="276" w:lineRule="auto"/>
            <w:jc w:val="center"/>
            <w:rPr>
              <w:rFonts w:ascii="Arial" w:hAnsi="Arial" w:cs="Arial"/>
              <w:b/>
              <w:bCs/>
              <w:color w:val="005E00"/>
              <w:sz w:val="28"/>
              <w:szCs w:val="28"/>
            </w:rPr>
          </w:pPr>
        </w:p>
        <w:p w14:paraId="14C6426B" w14:textId="77777777" w:rsidR="008B0EAE" w:rsidRPr="00597390" w:rsidRDefault="008B0EAE" w:rsidP="008B0EAE">
          <w:pPr>
            <w:pStyle w:val="Cabealho"/>
            <w:tabs>
              <w:tab w:val="clear" w:pos="4419"/>
            </w:tabs>
            <w:spacing w:line="276" w:lineRule="auto"/>
            <w:jc w:val="center"/>
            <w:rPr>
              <w:rFonts w:ascii="Arial" w:hAnsi="Arial" w:cs="Arial"/>
              <w:b/>
              <w:bCs/>
              <w:color w:val="005E00"/>
              <w:sz w:val="32"/>
              <w:szCs w:val="32"/>
            </w:rPr>
          </w:pPr>
          <w:r w:rsidRPr="00597390">
            <w:rPr>
              <w:rFonts w:ascii="Arial" w:hAnsi="Arial" w:cs="Arial"/>
              <w:b/>
              <w:bCs/>
              <w:color w:val="005E00"/>
              <w:sz w:val="32"/>
              <w:szCs w:val="32"/>
            </w:rPr>
            <w:t>PREFEITURA MUNICIPAL DE FARTURA</w:t>
          </w:r>
        </w:p>
        <w:p w14:paraId="14EEC9C2" w14:textId="77777777" w:rsidR="008B0EAE" w:rsidRPr="00597390" w:rsidRDefault="008B0EAE" w:rsidP="008B0EAE">
          <w:pPr>
            <w:pStyle w:val="Cabealho"/>
            <w:tabs>
              <w:tab w:val="clear" w:pos="4419"/>
            </w:tabs>
            <w:jc w:val="center"/>
            <w:rPr>
              <w:b/>
              <w:bCs/>
              <w:color w:val="005E00"/>
              <w:sz w:val="36"/>
              <w:szCs w:val="36"/>
            </w:rPr>
          </w:pPr>
          <w:r w:rsidRPr="00597390">
            <w:rPr>
              <w:rFonts w:ascii="Arial" w:hAnsi="Arial" w:cs="Arial"/>
              <w:b/>
              <w:bCs/>
              <w:color w:val="005E00"/>
              <w:sz w:val="28"/>
              <w:szCs w:val="28"/>
            </w:rPr>
            <w:t>CNPJ 46.223.707/0001-68</w:t>
          </w:r>
        </w:p>
        <w:p w14:paraId="27BEC483" w14:textId="77777777" w:rsidR="008B0EAE" w:rsidRPr="00597390" w:rsidRDefault="008B0EAE" w:rsidP="008B0EAE">
          <w:pPr>
            <w:pStyle w:val="Cabealho"/>
            <w:tabs>
              <w:tab w:val="clear" w:pos="4419"/>
              <w:tab w:val="clear" w:pos="8838"/>
              <w:tab w:val="center" w:pos="4058"/>
              <w:tab w:val="right" w:pos="8310"/>
            </w:tabs>
            <w:ind w:left="89"/>
            <w:jc w:val="right"/>
            <w:rPr>
              <w:rFonts w:ascii="Arial" w:hAnsi="Arial" w:cs="Arial"/>
              <w:b/>
              <w:bCs/>
              <w:i/>
              <w:color w:val="005E00"/>
            </w:rPr>
          </w:pPr>
          <w:r w:rsidRPr="00597390">
            <w:rPr>
              <w:rFonts w:ascii="Arial" w:hAnsi="Arial" w:cs="Arial"/>
              <w:b/>
              <w:bCs/>
              <w:i/>
              <w:color w:val="005E00"/>
              <w:sz w:val="20"/>
              <w:szCs w:val="20"/>
            </w:rPr>
            <w:t xml:space="preserve">Página </w:t>
          </w:r>
          <w:r w:rsidRPr="00597390">
            <w:rPr>
              <w:rFonts w:ascii="Arial" w:hAnsi="Arial" w:cs="Arial"/>
              <w:b/>
              <w:bCs/>
              <w:i/>
              <w:color w:val="005E00"/>
              <w:sz w:val="20"/>
              <w:szCs w:val="20"/>
            </w:rPr>
            <w:fldChar w:fldCharType="begin"/>
          </w:r>
          <w:r w:rsidRPr="00597390">
            <w:rPr>
              <w:rFonts w:ascii="Arial" w:hAnsi="Arial" w:cs="Arial"/>
              <w:b/>
              <w:bCs/>
              <w:i/>
              <w:color w:val="005E00"/>
              <w:sz w:val="20"/>
              <w:szCs w:val="20"/>
            </w:rPr>
            <w:instrText xml:space="preserve"> PAGE </w:instrText>
          </w:r>
          <w:r w:rsidRPr="00597390">
            <w:rPr>
              <w:rFonts w:ascii="Arial" w:hAnsi="Arial" w:cs="Arial"/>
              <w:b/>
              <w:bCs/>
              <w:i/>
              <w:color w:val="005E00"/>
              <w:sz w:val="20"/>
              <w:szCs w:val="20"/>
            </w:rPr>
            <w:fldChar w:fldCharType="separate"/>
          </w:r>
          <w:r w:rsidRPr="00597390">
            <w:rPr>
              <w:rFonts w:ascii="Arial" w:hAnsi="Arial" w:cs="Arial"/>
              <w:b/>
              <w:bCs/>
              <w:i/>
              <w:color w:val="005E00"/>
              <w:sz w:val="20"/>
              <w:szCs w:val="20"/>
            </w:rPr>
            <w:t>1</w:t>
          </w:r>
          <w:r w:rsidRPr="00597390">
            <w:rPr>
              <w:rFonts w:ascii="Arial" w:hAnsi="Arial" w:cs="Arial"/>
              <w:b/>
              <w:bCs/>
              <w:i/>
              <w:color w:val="005E00"/>
              <w:sz w:val="20"/>
              <w:szCs w:val="20"/>
            </w:rPr>
            <w:fldChar w:fldCharType="end"/>
          </w:r>
          <w:r w:rsidRPr="00597390">
            <w:rPr>
              <w:rFonts w:ascii="Arial" w:hAnsi="Arial" w:cs="Arial"/>
              <w:b/>
              <w:bCs/>
              <w:i/>
              <w:color w:val="005E00"/>
              <w:sz w:val="20"/>
              <w:szCs w:val="20"/>
            </w:rPr>
            <w:t xml:space="preserve"> de </w:t>
          </w:r>
          <w:r w:rsidRPr="00597390">
            <w:rPr>
              <w:rFonts w:ascii="Arial" w:hAnsi="Arial" w:cs="Arial"/>
              <w:b/>
              <w:bCs/>
              <w:i/>
              <w:color w:val="005E00"/>
              <w:sz w:val="20"/>
              <w:szCs w:val="20"/>
            </w:rPr>
            <w:fldChar w:fldCharType="begin"/>
          </w:r>
          <w:r w:rsidRPr="00597390">
            <w:rPr>
              <w:rFonts w:ascii="Arial" w:hAnsi="Arial" w:cs="Arial"/>
              <w:b/>
              <w:bCs/>
              <w:i/>
              <w:color w:val="005E00"/>
              <w:sz w:val="20"/>
              <w:szCs w:val="20"/>
            </w:rPr>
            <w:instrText xml:space="preserve"> NUMPAGES \*Arabic </w:instrText>
          </w:r>
          <w:r w:rsidRPr="00597390">
            <w:rPr>
              <w:rFonts w:ascii="Arial" w:hAnsi="Arial" w:cs="Arial"/>
              <w:b/>
              <w:bCs/>
              <w:i/>
              <w:color w:val="005E00"/>
              <w:sz w:val="20"/>
              <w:szCs w:val="20"/>
            </w:rPr>
            <w:fldChar w:fldCharType="separate"/>
          </w:r>
          <w:r w:rsidRPr="00597390">
            <w:rPr>
              <w:rFonts w:ascii="Arial" w:hAnsi="Arial" w:cs="Arial"/>
              <w:b/>
              <w:bCs/>
              <w:i/>
              <w:color w:val="005E00"/>
              <w:sz w:val="20"/>
              <w:szCs w:val="20"/>
            </w:rPr>
            <w:t>2</w:t>
          </w:r>
          <w:r w:rsidRPr="00597390">
            <w:rPr>
              <w:rFonts w:ascii="Arial" w:hAnsi="Arial" w:cs="Arial"/>
              <w:b/>
              <w:bCs/>
              <w:i/>
              <w:color w:val="005E00"/>
              <w:sz w:val="20"/>
              <w:szCs w:val="20"/>
            </w:rPr>
            <w:fldChar w:fldCharType="end"/>
          </w:r>
        </w:p>
      </w:tc>
    </w:tr>
  </w:tbl>
  <w:p w14:paraId="48E93DCC" w14:textId="56C9916E" w:rsidR="000E5E1B" w:rsidRPr="008B0EAE" w:rsidRDefault="000E5E1B" w:rsidP="008B0EA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89F7FAE"/>
    <w:multiLevelType w:val="hybridMultilevel"/>
    <w:tmpl w:val="36C8E7E2"/>
    <w:lvl w:ilvl="0" w:tplc="6710667A">
      <w:start w:val="1"/>
      <w:numFmt w:val="lowerLetter"/>
      <w:lvlText w:val="%1)"/>
      <w:lvlJc w:val="left"/>
      <w:pPr>
        <w:ind w:left="2138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" w15:restartNumberingAfterBreak="0">
    <w:nsid w:val="16EC0E35"/>
    <w:multiLevelType w:val="hybridMultilevel"/>
    <w:tmpl w:val="784C7EF8"/>
    <w:lvl w:ilvl="0" w:tplc="04160001">
      <w:start w:val="1"/>
      <w:numFmt w:val="bullet"/>
      <w:lvlText w:val=""/>
      <w:lvlJc w:val="left"/>
      <w:pPr>
        <w:ind w:left="41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abstractNum w:abstractNumId="3" w15:restartNumberingAfterBreak="0">
    <w:nsid w:val="2BDA0DCC"/>
    <w:multiLevelType w:val="multilevel"/>
    <w:tmpl w:val="E42CF03E"/>
    <w:lvl w:ilvl="0">
      <w:start w:val="1"/>
      <w:numFmt w:val="bullet"/>
      <w:lvlText w:val=""/>
      <w:lvlJc w:val="left"/>
      <w:pPr>
        <w:tabs>
          <w:tab w:val="num" w:pos="143"/>
        </w:tabs>
        <w:ind w:left="575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143"/>
        </w:tabs>
        <w:ind w:left="719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43"/>
        </w:tabs>
        <w:ind w:left="863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43"/>
        </w:tabs>
        <w:ind w:left="1007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43"/>
        </w:tabs>
        <w:ind w:left="1151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43"/>
        </w:tabs>
        <w:ind w:left="1295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43"/>
        </w:tabs>
        <w:ind w:left="1439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3"/>
        </w:tabs>
        <w:ind w:left="1583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43"/>
        </w:tabs>
        <w:ind w:left="1727" w:hanging="1584"/>
      </w:pPr>
    </w:lvl>
  </w:abstractNum>
  <w:abstractNum w:abstractNumId="4" w15:restartNumberingAfterBreak="0">
    <w:nsid w:val="2E1920B9"/>
    <w:multiLevelType w:val="hybridMultilevel"/>
    <w:tmpl w:val="415A7158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3CEF5A5C"/>
    <w:multiLevelType w:val="hybridMultilevel"/>
    <w:tmpl w:val="76867EC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5555AB"/>
    <w:multiLevelType w:val="hybridMultilevel"/>
    <w:tmpl w:val="B5B8DEAC"/>
    <w:lvl w:ilvl="0" w:tplc="0416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7" w15:restartNumberingAfterBreak="0">
    <w:nsid w:val="506F060B"/>
    <w:multiLevelType w:val="hybridMultilevel"/>
    <w:tmpl w:val="1D7EE7A6"/>
    <w:lvl w:ilvl="0" w:tplc="0416000F">
      <w:start w:val="1"/>
      <w:numFmt w:val="decimal"/>
      <w:lvlText w:val="%1."/>
      <w:lvlJc w:val="left"/>
      <w:pPr>
        <w:ind w:left="3837" w:hanging="360"/>
      </w:pPr>
    </w:lvl>
    <w:lvl w:ilvl="1" w:tplc="04160019" w:tentative="1">
      <w:start w:val="1"/>
      <w:numFmt w:val="lowerLetter"/>
      <w:lvlText w:val="%2."/>
      <w:lvlJc w:val="left"/>
      <w:pPr>
        <w:ind w:left="4557" w:hanging="360"/>
      </w:pPr>
    </w:lvl>
    <w:lvl w:ilvl="2" w:tplc="0416001B" w:tentative="1">
      <w:start w:val="1"/>
      <w:numFmt w:val="lowerRoman"/>
      <w:lvlText w:val="%3."/>
      <w:lvlJc w:val="right"/>
      <w:pPr>
        <w:ind w:left="5277" w:hanging="180"/>
      </w:pPr>
    </w:lvl>
    <w:lvl w:ilvl="3" w:tplc="0416000F" w:tentative="1">
      <w:start w:val="1"/>
      <w:numFmt w:val="decimal"/>
      <w:lvlText w:val="%4."/>
      <w:lvlJc w:val="left"/>
      <w:pPr>
        <w:ind w:left="5997" w:hanging="360"/>
      </w:pPr>
    </w:lvl>
    <w:lvl w:ilvl="4" w:tplc="04160019" w:tentative="1">
      <w:start w:val="1"/>
      <w:numFmt w:val="lowerLetter"/>
      <w:lvlText w:val="%5."/>
      <w:lvlJc w:val="left"/>
      <w:pPr>
        <w:ind w:left="6717" w:hanging="360"/>
      </w:pPr>
    </w:lvl>
    <w:lvl w:ilvl="5" w:tplc="0416001B" w:tentative="1">
      <w:start w:val="1"/>
      <w:numFmt w:val="lowerRoman"/>
      <w:lvlText w:val="%6."/>
      <w:lvlJc w:val="right"/>
      <w:pPr>
        <w:ind w:left="7437" w:hanging="180"/>
      </w:pPr>
    </w:lvl>
    <w:lvl w:ilvl="6" w:tplc="0416000F" w:tentative="1">
      <w:start w:val="1"/>
      <w:numFmt w:val="decimal"/>
      <w:lvlText w:val="%7."/>
      <w:lvlJc w:val="left"/>
      <w:pPr>
        <w:ind w:left="8157" w:hanging="360"/>
      </w:pPr>
    </w:lvl>
    <w:lvl w:ilvl="7" w:tplc="04160019" w:tentative="1">
      <w:start w:val="1"/>
      <w:numFmt w:val="lowerLetter"/>
      <w:lvlText w:val="%8."/>
      <w:lvlJc w:val="left"/>
      <w:pPr>
        <w:ind w:left="8877" w:hanging="360"/>
      </w:pPr>
    </w:lvl>
    <w:lvl w:ilvl="8" w:tplc="0416001B" w:tentative="1">
      <w:start w:val="1"/>
      <w:numFmt w:val="lowerRoman"/>
      <w:lvlText w:val="%9."/>
      <w:lvlJc w:val="right"/>
      <w:pPr>
        <w:ind w:left="9597" w:hanging="180"/>
      </w:pPr>
    </w:lvl>
  </w:abstractNum>
  <w:num w:numId="1" w16cid:durableId="1773475262">
    <w:abstractNumId w:val="0"/>
  </w:num>
  <w:num w:numId="2" w16cid:durableId="1008676652">
    <w:abstractNumId w:val="2"/>
  </w:num>
  <w:num w:numId="3" w16cid:durableId="913047568">
    <w:abstractNumId w:val="5"/>
  </w:num>
  <w:num w:numId="4" w16cid:durableId="859854542">
    <w:abstractNumId w:val="3"/>
  </w:num>
  <w:num w:numId="5" w16cid:durableId="1403597546">
    <w:abstractNumId w:val="6"/>
  </w:num>
  <w:num w:numId="6" w16cid:durableId="639460537">
    <w:abstractNumId w:val="7"/>
  </w:num>
  <w:num w:numId="7" w16cid:durableId="676157152">
    <w:abstractNumId w:val="1"/>
  </w:num>
  <w:num w:numId="8" w16cid:durableId="12731242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BCA"/>
    <w:rsid w:val="000026A4"/>
    <w:rsid w:val="000066C9"/>
    <w:rsid w:val="000101A1"/>
    <w:rsid w:val="00011B00"/>
    <w:rsid w:val="00014EED"/>
    <w:rsid w:val="00015EFC"/>
    <w:rsid w:val="00016238"/>
    <w:rsid w:val="00021BA9"/>
    <w:rsid w:val="00022571"/>
    <w:rsid w:val="000256D4"/>
    <w:rsid w:val="0002782B"/>
    <w:rsid w:val="000279C2"/>
    <w:rsid w:val="00030725"/>
    <w:rsid w:val="00032A92"/>
    <w:rsid w:val="0003451C"/>
    <w:rsid w:val="000365EF"/>
    <w:rsid w:val="000421C2"/>
    <w:rsid w:val="0005405E"/>
    <w:rsid w:val="00054F79"/>
    <w:rsid w:val="00060467"/>
    <w:rsid w:val="00065933"/>
    <w:rsid w:val="00066ACC"/>
    <w:rsid w:val="00071FFB"/>
    <w:rsid w:val="00074454"/>
    <w:rsid w:val="00075241"/>
    <w:rsid w:val="00081F02"/>
    <w:rsid w:val="00083150"/>
    <w:rsid w:val="00090BF0"/>
    <w:rsid w:val="0009134D"/>
    <w:rsid w:val="000951B3"/>
    <w:rsid w:val="000966D7"/>
    <w:rsid w:val="0009693E"/>
    <w:rsid w:val="000A2EBB"/>
    <w:rsid w:val="000A62CC"/>
    <w:rsid w:val="000B0079"/>
    <w:rsid w:val="000B1383"/>
    <w:rsid w:val="000B2D94"/>
    <w:rsid w:val="000B75A4"/>
    <w:rsid w:val="000C1744"/>
    <w:rsid w:val="000C2ABC"/>
    <w:rsid w:val="000C38DB"/>
    <w:rsid w:val="000C6637"/>
    <w:rsid w:val="000D7F13"/>
    <w:rsid w:val="000E1AC5"/>
    <w:rsid w:val="000E34DE"/>
    <w:rsid w:val="000E5E1B"/>
    <w:rsid w:val="000E63CE"/>
    <w:rsid w:val="000F2C61"/>
    <w:rsid w:val="000F5D67"/>
    <w:rsid w:val="00102CF6"/>
    <w:rsid w:val="0010776F"/>
    <w:rsid w:val="00107FA0"/>
    <w:rsid w:val="00112114"/>
    <w:rsid w:val="00114DBF"/>
    <w:rsid w:val="00115452"/>
    <w:rsid w:val="001154B4"/>
    <w:rsid w:val="00115F1C"/>
    <w:rsid w:val="00120EF8"/>
    <w:rsid w:val="00121589"/>
    <w:rsid w:val="001221F4"/>
    <w:rsid w:val="0012447F"/>
    <w:rsid w:val="00125B09"/>
    <w:rsid w:val="00127567"/>
    <w:rsid w:val="001314DE"/>
    <w:rsid w:val="0014052F"/>
    <w:rsid w:val="001434EC"/>
    <w:rsid w:val="00143B3E"/>
    <w:rsid w:val="0014605F"/>
    <w:rsid w:val="00146226"/>
    <w:rsid w:val="00150449"/>
    <w:rsid w:val="00157978"/>
    <w:rsid w:val="00157A70"/>
    <w:rsid w:val="00161A49"/>
    <w:rsid w:val="001639FE"/>
    <w:rsid w:val="001651E6"/>
    <w:rsid w:val="00167385"/>
    <w:rsid w:val="001775F2"/>
    <w:rsid w:val="00187793"/>
    <w:rsid w:val="00192586"/>
    <w:rsid w:val="0019524E"/>
    <w:rsid w:val="00196B08"/>
    <w:rsid w:val="001B053F"/>
    <w:rsid w:val="001B1441"/>
    <w:rsid w:val="001B1BD2"/>
    <w:rsid w:val="001B538E"/>
    <w:rsid w:val="001B6038"/>
    <w:rsid w:val="001B7057"/>
    <w:rsid w:val="001B710E"/>
    <w:rsid w:val="001C7031"/>
    <w:rsid w:val="001D76DB"/>
    <w:rsid w:val="001D78B2"/>
    <w:rsid w:val="001D7E26"/>
    <w:rsid w:val="001E0661"/>
    <w:rsid w:val="001E21FE"/>
    <w:rsid w:val="001E4309"/>
    <w:rsid w:val="001E54A5"/>
    <w:rsid w:val="001E68E9"/>
    <w:rsid w:val="001F007B"/>
    <w:rsid w:val="001F3432"/>
    <w:rsid w:val="001F5158"/>
    <w:rsid w:val="001F545C"/>
    <w:rsid w:val="001F73ED"/>
    <w:rsid w:val="001F7426"/>
    <w:rsid w:val="002005F2"/>
    <w:rsid w:val="002010F7"/>
    <w:rsid w:val="002052E3"/>
    <w:rsid w:val="00211393"/>
    <w:rsid w:val="002126AD"/>
    <w:rsid w:val="00213B9A"/>
    <w:rsid w:val="00214E94"/>
    <w:rsid w:val="00222295"/>
    <w:rsid w:val="002233F8"/>
    <w:rsid w:val="00225B36"/>
    <w:rsid w:val="002262FF"/>
    <w:rsid w:val="00227E3B"/>
    <w:rsid w:val="00236C64"/>
    <w:rsid w:val="00240BE9"/>
    <w:rsid w:val="00241B0D"/>
    <w:rsid w:val="00241B2A"/>
    <w:rsid w:val="00241E7A"/>
    <w:rsid w:val="0024509E"/>
    <w:rsid w:val="00246A66"/>
    <w:rsid w:val="0024779F"/>
    <w:rsid w:val="0025034E"/>
    <w:rsid w:val="0025152A"/>
    <w:rsid w:val="002617FA"/>
    <w:rsid w:val="00262A96"/>
    <w:rsid w:val="00274057"/>
    <w:rsid w:val="00276DE5"/>
    <w:rsid w:val="00281DA1"/>
    <w:rsid w:val="00282392"/>
    <w:rsid w:val="00283F69"/>
    <w:rsid w:val="00285EDC"/>
    <w:rsid w:val="00291CEB"/>
    <w:rsid w:val="002939A9"/>
    <w:rsid w:val="00294732"/>
    <w:rsid w:val="002956F6"/>
    <w:rsid w:val="00297A1F"/>
    <w:rsid w:val="002A2250"/>
    <w:rsid w:val="002A517D"/>
    <w:rsid w:val="002A60ED"/>
    <w:rsid w:val="002A6925"/>
    <w:rsid w:val="002A6E12"/>
    <w:rsid w:val="002B6681"/>
    <w:rsid w:val="002B6ECB"/>
    <w:rsid w:val="002B7678"/>
    <w:rsid w:val="002C2C66"/>
    <w:rsid w:val="002D3F18"/>
    <w:rsid w:val="002D5633"/>
    <w:rsid w:val="002D566A"/>
    <w:rsid w:val="002E06F5"/>
    <w:rsid w:val="002E13E7"/>
    <w:rsid w:val="002E14DB"/>
    <w:rsid w:val="002E2237"/>
    <w:rsid w:val="002E5000"/>
    <w:rsid w:val="002E5C61"/>
    <w:rsid w:val="002E7545"/>
    <w:rsid w:val="002F0EA3"/>
    <w:rsid w:val="002F3DFD"/>
    <w:rsid w:val="002F71BD"/>
    <w:rsid w:val="002F7BB0"/>
    <w:rsid w:val="0030054A"/>
    <w:rsid w:val="00301186"/>
    <w:rsid w:val="0031023B"/>
    <w:rsid w:val="0031233B"/>
    <w:rsid w:val="003162EE"/>
    <w:rsid w:val="00317B86"/>
    <w:rsid w:val="00323EDD"/>
    <w:rsid w:val="00326EE7"/>
    <w:rsid w:val="00330351"/>
    <w:rsid w:val="00330CC0"/>
    <w:rsid w:val="0033166D"/>
    <w:rsid w:val="00331C46"/>
    <w:rsid w:val="00333567"/>
    <w:rsid w:val="00334355"/>
    <w:rsid w:val="00340599"/>
    <w:rsid w:val="00344700"/>
    <w:rsid w:val="0035084F"/>
    <w:rsid w:val="00350B68"/>
    <w:rsid w:val="0035296A"/>
    <w:rsid w:val="00354903"/>
    <w:rsid w:val="00360299"/>
    <w:rsid w:val="00360F29"/>
    <w:rsid w:val="00362B64"/>
    <w:rsid w:val="00365FCF"/>
    <w:rsid w:val="00367350"/>
    <w:rsid w:val="00371168"/>
    <w:rsid w:val="003723B8"/>
    <w:rsid w:val="00373A09"/>
    <w:rsid w:val="003742B1"/>
    <w:rsid w:val="00374B53"/>
    <w:rsid w:val="00375629"/>
    <w:rsid w:val="00376F21"/>
    <w:rsid w:val="00377F12"/>
    <w:rsid w:val="00382684"/>
    <w:rsid w:val="00386EE3"/>
    <w:rsid w:val="00391EA1"/>
    <w:rsid w:val="0039326D"/>
    <w:rsid w:val="003A2A68"/>
    <w:rsid w:val="003A5047"/>
    <w:rsid w:val="003B488A"/>
    <w:rsid w:val="003B718E"/>
    <w:rsid w:val="003B7CD5"/>
    <w:rsid w:val="003B7E18"/>
    <w:rsid w:val="003C1466"/>
    <w:rsid w:val="003C27ED"/>
    <w:rsid w:val="003C5156"/>
    <w:rsid w:val="003E33D5"/>
    <w:rsid w:val="003E491B"/>
    <w:rsid w:val="003E4CB6"/>
    <w:rsid w:val="003F3A89"/>
    <w:rsid w:val="00400ECE"/>
    <w:rsid w:val="00401803"/>
    <w:rsid w:val="004151D5"/>
    <w:rsid w:val="00417DAF"/>
    <w:rsid w:val="00425730"/>
    <w:rsid w:val="004263C0"/>
    <w:rsid w:val="00430C92"/>
    <w:rsid w:val="00431733"/>
    <w:rsid w:val="00442C27"/>
    <w:rsid w:val="004434EC"/>
    <w:rsid w:val="0044699A"/>
    <w:rsid w:val="00452CD7"/>
    <w:rsid w:val="004538F1"/>
    <w:rsid w:val="00457158"/>
    <w:rsid w:val="00461DAF"/>
    <w:rsid w:val="00462FA7"/>
    <w:rsid w:val="004651EC"/>
    <w:rsid w:val="00470DC9"/>
    <w:rsid w:val="00472C05"/>
    <w:rsid w:val="00475FC5"/>
    <w:rsid w:val="00481DC9"/>
    <w:rsid w:val="00483F15"/>
    <w:rsid w:val="0048717F"/>
    <w:rsid w:val="00490CB9"/>
    <w:rsid w:val="00495FF8"/>
    <w:rsid w:val="004A0A6E"/>
    <w:rsid w:val="004A38C9"/>
    <w:rsid w:val="004A3C60"/>
    <w:rsid w:val="004A612F"/>
    <w:rsid w:val="004B3223"/>
    <w:rsid w:val="004B5953"/>
    <w:rsid w:val="004C2553"/>
    <w:rsid w:val="004D3360"/>
    <w:rsid w:val="004D58B3"/>
    <w:rsid w:val="004D747C"/>
    <w:rsid w:val="004D7E1C"/>
    <w:rsid w:val="004E0850"/>
    <w:rsid w:val="004E4A1B"/>
    <w:rsid w:val="004E5264"/>
    <w:rsid w:val="004F1539"/>
    <w:rsid w:val="004F24AC"/>
    <w:rsid w:val="004F7598"/>
    <w:rsid w:val="004F7EBA"/>
    <w:rsid w:val="00503F6A"/>
    <w:rsid w:val="00507285"/>
    <w:rsid w:val="00510F8D"/>
    <w:rsid w:val="00512360"/>
    <w:rsid w:val="00513EE7"/>
    <w:rsid w:val="005263E8"/>
    <w:rsid w:val="00530D79"/>
    <w:rsid w:val="00533E9D"/>
    <w:rsid w:val="0053686D"/>
    <w:rsid w:val="005378DB"/>
    <w:rsid w:val="00546B9D"/>
    <w:rsid w:val="00554D7C"/>
    <w:rsid w:val="00560D36"/>
    <w:rsid w:val="0056628F"/>
    <w:rsid w:val="00566D23"/>
    <w:rsid w:val="00567045"/>
    <w:rsid w:val="005670B1"/>
    <w:rsid w:val="00567F79"/>
    <w:rsid w:val="00567FE1"/>
    <w:rsid w:val="005705E0"/>
    <w:rsid w:val="0057276F"/>
    <w:rsid w:val="00577814"/>
    <w:rsid w:val="00581F9B"/>
    <w:rsid w:val="005830B1"/>
    <w:rsid w:val="00583511"/>
    <w:rsid w:val="00584C85"/>
    <w:rsid w:val="00584F3A"/>
    <w:rsid w:val="00587A1D"/>
    <w:rsid w:val="00595A71"/>
    <w:rsid w:val="00597390"/>
    <w:rsid w:val="00597814"/>
    <w:rsid w:val="005A1393"/>
    <w:rsid w:val="005A237A"/>
    <w:rsid w:val="005B294C"/>
    <w:rsid w:val="005B3E64"/>
    <w:rsid w:val="005C4223"/>
    <w:rsid w:val="005C55ED"/>
    <w:rsid w:val="005C67D3"/>
    <w:rsid w:val="005C7133"/>
    <w:rsid w:val="005D0605"/>
    <w:rsid w:val="005D0677"/>
    <w:rsid w:val="005E2D64"/>
    <w:rsid w:val="005E301B"/>
    <w:rsid w:val="005E439E"/>
    <w:rsid w:val="005F7B04"/>
    <w:rsid w:val="005F7D7F"/>
    <w:rsid w:val="0060127D"/>
    <w:rsid w:val="006024E9"/>
    <w:rsid w:val="00604B8D"/>
    <w:rsid w:val="00605659"/>
    <w:rsid w:val="00607CB3"/>
    <w:rsid w:val="00611D0F"/>
    <w:rsid w:val="00623F15"/>
    <w:rsid w:val="00626D9F"/>
    <w:rsid w:val="0063053A"/>
    <w:rsid w:val="00631DDE"/>
    <w:rsid w:val="006335BE"/>
    <w:rsid w:val="006362B0"/>
    <w:rsid w:val="006459C0"/>
    <w:rsid w:val="00646ED1"/>
    <w:rsid w:val="00651F79"/>
    <w:rsid w:val="006525A1"/>
    <w:rsid w:val="006530E2"/>
    <w:rsid w:val="00662B49"/>
    <w:rsid w:val="0067054F"/>
    <w:rsid w:val="00671F5A"/>
    <w:rsid w:val="0067214C"/>
    <w:rsid w:val="00674523"/>
    <w:rsid w:val="00676A6C"/>
    <w:rsid w:val="006857DE"/>
    <w:rsid w:val="00691B1E"/>
    <w:rsid w:val="00691DC9"/>
    <w:rsid w:val="00693B8C"/>
    <w:rsid w:val="00694B11"/>
    <w:rsid w:val="006A0A79"/>
    <w:rsid w:val="006A13CD"/>
    <w:rsid w:val="006A4442"/>
    <w:rsid w:val="006B24DA"/>
    <w:rsid w:val="006B6AD9"/>
    <w:rsid w:val="006C171E"/>
    <w:rsid w:val="006C27FA"/>
    <w:rsid w:val="006C37D0"/>
    <w:rsid w:val="006C43A2"/>
    <w:rsid w:val="006D05FD"/>
    <w:rsid w:val="006D07E4"/>
    <w:rsid w:val="006D4CE6"/>
    <w:rsid w:val="006D5C1A"/>
    <w:rsid w:val="006E1D39"/>
    <w:rsid w:val="006E26BA"/>
    <w:rsid w:val="006E37E6"/>
    <w:rsid w:val="006F406F"/>
    <w:rsid w:val="006F42CA"/>
    <w:rsid w:val="006F42E7"/>
    <w:rsid w:val="00703835"/>
    <w:rsid w:val="00704117"/>
    <w:rsid w:val="00704B77"/>
    <w:rsid w:val="007069DE"/>
    <w:rsid w:val="00707D6F"/>
    <w:rsid w:val="007105E5"/>
    <w:rsid w:val="0071129B"/>
    <w:rsid w:val="00711AE4"/>
    <w:rsid w:val="00720073"/>
    <w:rsid w:val="00721E35"/>
    <w:rsid w:val="00721EC2"/>
    <w:rsid w:val="00725A8D"/>
    <w:rsid w:val="0073500F"/>
    <w:rsid w:val="00744085"/>
    <w:rsid w:val="00746B55"/>
    <w:rsid w:val="00746CE9"/>
    <w:rsid w:val="00751E43"/>
    <w:rsid w:val="007536B7"/>
    <w:rsid w:val="00755709"/>
    <w:rsid w:val="00755EF0"/>
    <w:rsid w:val="00760CAD"/>
    <w:rsid w:val="007616A0"/>
    <w:rsid w:val="0076787B"/>
    <w:rsid w:val="00770641"/>
    <w:rsid w:val="00771833"/>
    <w:rsid w:val="00774E46"/>
    <w:rsid w:val="00777D36"/>
    <w:rsid w:val="0078361A"/>
    <w:rsid w:val="007850F4"/>
    <w:rsid w:val="007926C0"/>
    <w:rsid w:val="00796B6A"/>
    <w:rsid w:val="007A52D2"/>
    <w:rsid w:val="007A5A5D"/>
    <w:rsid w:val="007B0DD2"/>
    <w:rsid w:val="007B4BE2"/>
    <w:rsid w:val="007C1394"/>
    <w:rsid w:val="007C41F0"/>
    <w:rsid w:val="007D0430"/>
    <w:rsid w:val="007D5C1F"/>
    <w:rsid w:val="007D7FCC"/>
    <w:rsid w:val="007E478E"/>
    <w:rsid w:val="007E5A2D"/>
    <w:rsid w:val="007E5D6F"/>
    <w:rsid w:val="007E6E1A"/>
    <w:rsid w:val="007E6FC2"/>
    <w:rsid w:val="007E72C9"/>
    <w:rsid w:val="007F0844"/>
    <w:rsid w:val="007F2439"/>
    <w:rsid w:val="008002C0"/>
    <w:rsid w:val="00801F9C"/>
    <w:rsid w:val="00802121"/>
    <w:rsid w:val="00803E1A"/>
    <w:rsid w:val="00804439"/>
    <w:rsid w:val="00805D34"/>
    <w:rsid w:val="008103F5"/>
    <w:rsid w:val="00816D6C"/>
    <w:rsid w:val="0081794D"/>
    <w:rsid w:val="0082215B"/>
    <w:rsid w:val="008235A2"/>
    <w:rsid w:val="00827587"/>
    <w:rsid w:val="00831835"/>
    <w:rsid w:val="00834623"/>
    <w:rsid w:val="00841029"/>
    <w:rsid w:val="00841A41"/>
    <w:rsid w:val="00843A10"/>
    <w:rsid w:val="0084500C"/>
    <w:rsid w:val="008469BD"/>
    <w:rsid w:val="008512FF"/>
    <w:rsid w:val="00852988"/>
    <w:rsid w:val="00861AD1"/>
    <w:rsid w:val="00864412"/>
    <w:rsid w:val="008728B2"/>
    <w:rsid w:val="008742AB"/>
    <w:rsid w:val="00875BA2"/>
    <w:rsid w:val="00881084"/>
    <w:rsid w:val="00882EFE"/>
    <w:rsid w:val="00882F1F"/>
    <w:rsid w:val="0088464A"/>
    <w:rsid w:val="008868F8"/>
    <w:rsid w:val="00892628"/>
    <w:rsid w:val="0089553B"/>
    <w:rsid w:val="008A355A"/>
    <w:rsid w:val="008A4BCA"/>
    <w:rsid w:val="008A647D"/>
    <w:rsid w:val="008B05C9"/>
    <w:rsid w:val="008B0EAE"/>
    <w:rsid w:val="008B5E02"/>
    <w:rsid w:val="008C03CF"/>
    <w:rsid w:val="008C2595"/>
    <w:rsid w:val="008C2992"/>
    <w:rsid w:val="008C2B11"/>
    <w:rsid w:val="008C3245"/>
    <w:rsid w:val="008D5C7D"/>
    <w:rsid w:val="008D5D14"/>
    <w:rsid w:val="008D7899"/>
    <w:rsid w:val="008E4F17"/>
    <w:rsid w:val="008E5CF4"/>
    <w:rsid w:val="008E5ECD"/>
    <w:rsid w:val="008E6B9C"/>
    <w:rsid w:val="008F1E79"/>
    <w:rsid w:val="008F69E7"/>
    <w:rsid w:val="008F7447"/>
    <w:rsid w:val="00911A69"/>
    <w:rsid w:val="00912EE1"/>
    <w:rsid w:val="00914BC8"/>
    <w:rsid w:val="00931512"/>
    <w:rsid w:val="00932518"/>
    <w:rsid w:val="00933BA4"/>
    <w:rsid w:val="009360B6"/>
    <w:rsid w:val="00937A0C"/>
    <w:rsid w:val="00942D32"/>
    <w:rsid w:val="00952081"/>
    <w:rsid w:val="00954E73"/>
    <w:rsid w:val="009568A6"/>
    <w:rsid w:val="00960142"/>
    <w:rsid w:val="00963C7A"/>
    <w:rsid w:val="00963EF7"/>
    <w:rsid w:val="0096488F"/>
    <w:rsid w:val="00974D64"/>
    <w:rsid w:val="0097795C"/>
    <w:rsid w:val="00980693"/>
    <w:rsid w:val="00986615"/>
    <w:rsid w:val="00990686"/>
    <w:rsid w:val="00996940"/>
    <w:rsid w:val="009A227B"/>
    <w:rsid w:val="009A2B9F"/>
    <w:rsid w:val="009A33A4"/>
    <w:rsid w:val="009A3642"/>
    <w:rsid w:val="009A69AE"/>
    <w:rsid w:val="009A6B61"/>
    <w:rsid w:val="009A6F3F"/>
    <w:rsid w:val="009B27A6"/>
    <w:rsid w:val="009B4339"/>
    <w:rsid w:val="009B6E41"/>
    <w:rsid w:val="009C0CA9"/>
    <w:rsid w:val="009C35B9"/>
    <w:rsid w:val="009D252D"/>
    <w:rsid w:val="009D2CD3"/>
    <w:rsid w:val="009D4A52"/>
    <w:rsid w:val="009D6DAC"/>
    <w:rsid w:val="009E14A8"/>
    <w:rsid w:val="009E7EBA"/>
    <w:rsid w:val="009F0656"/>
    <w:rsid w:val="009F2F8E"/>
    <w:rsid w:val="009F4041"/>
    <w:rsid w:val="009F5DBC"/>
    <w:rsid w:val="009F6273"/>
    <w:rsid w:val="00A05AB3"/>
    <w:rsid w:val="00A069C7"/>
    <w:rsid w:val="00A11213"/>
    <w:rsid w:val="00A15A4A"/>
    <w:rsid w:val="00A15B60"/>
    <w:rsid w:val="00A235E3"/>
    <w:rsid w:val="00A240BB"/>
    <w:rsid w:val="00A25B63"/>
    <w:rsid w:val="00A30C8F"/>
    <w:rsid w:val="00A34719"/>
    <w:rsid w:val="00A36B4B"/>
    <w:rsid w:val="00A40A68"/>
    <w:rsid w:val="00A436D7"/>
    <w:rsid w:val="00A46952"/>
    <w:rsid w:val="00A505A9"/>
    <w:rsid w:val="00A50EDE"/>
    <w:rsid w:val="00A57373"/>
    <w:rsid w:val="00A60A00"/>
    <w:rsid w:val="00A62CAC"/>
    <w:rsid w:val="00A63122"/>
    <w:rsid w:val="00A644D2"/>
    <w:rsid w:val="00A6458D"/>
    <w:rsid w:val="00A73148"/>
    <w:rsid w:val="00A73984"/>
    <w:rsid w:val="00A73FC0"/>
    <w:rsid w:val="00A75DA6"/>
    <w:rsid w:val="00A773A2"/>
    <w:rsid w:val="00A80792"/>
    <w:rsid w:val="00A838C8"/>
    <w:rsid w:val="00A85BCD"/>
    <w:rsid w:val="00A9148A"/>
    <w:rsid w:val="00A95AA1"/>
    <w:rsid w:val="00AA0335"/>
    <w:rsid w:val="00AA38AA"/>
    <w:rsid w:val="00AA3BDB"/>
    <w:rsid w:val="00AA3C7C"/>
    <w:rsid w:val="00AA5804"/>
    <w:rsid w:val="00AA6CB2"/>
    <w:rsid w:val="00AA7DAA"/>
    <w:rsid w:val="00AB4097"/>
    <w:rsid w:val="00AB5B2E"/>
    <w:rsid w:val="00AB7228"/>
    <w:rsid w:val="00AB7549"/>
    <w:rsid w:val="00AC7A59"/>
    <w:rsid w:val="00AD3306"/>
    <w:rsid w:val="00AE3BC2"/>
    <w:rsid w:val="00AE60A5"/>
    <w:rsid w:val="00AF117D"/>
    <w:rsid w:val="00AF409D"/>
    <w:rsid w:val="00AF61D8"/>
    <w:rsid w:val="00B0220F"/>
    <w:rsid w:val="00B02C4F"/>
    <w:rsid w:val="00B03752"/>
    <w:rsid w:val="00B0501A"/>
    <w:rsid w:val="00B0602B"/>
    <w:rsid w:val="00B07349"/>
    <w:rsid w:val="00B1184E"/>
    <w:rsid w:val="00B14213"/>
    <w:rsid w:val="00B21998"/>
    <w:rsid w:val="00B268A6"/>
    <w:rsid w:val="00B35A1D"/>
    <w:rsid w:val="00B36F8C"/>
    <w:rsid w:val="00B37184"/>
    <w:rsid w:val="00B412FD"/>
    <w:rsid w:val="00B41ED2"/>
    <w:rsid w:val="00B43F6E"/>
    <w:rsid w:val="00B54699"/>
    <w:rsid w:val="00B547D5"/>
    <w:rsid w:val="00B60C2E"/>
    <w:rsid w:val="00B61642"/>
    <w:rsid w:val="00B620B6"/>
    <w:rsid w:val="00B64E76"/>
    <w:rsid w:val="00B66CDD"/>
    <w:rsid w:val="00B709A3"/>
    <w:rsid w:val="00B74F39"/>
    <w:rsid w:val="00B75B88"/>
    <w:rsid w:val="00B82505"/>
    <w:rsid w:val="00B84186"/>
    <w:rsid w:val="00B84CC9"/>
    <w:rsid w:val="00B84DD6"/>
    <w:rsid w:val="00B91FD0"/>
    <w:rsid w:val="00B93A66"/>
    <w:rsid w:val="00BA4C92"/>
    <w:rsid w:val="00BA4D9D"/>
    <w:rsid w:val="00BA571D"/>
    <w:rsid w:val="00BA667C"/>
    <w:rsid w:val="00BA73BA"/>
    <w:rsid w:val="00BB11A9"/>
    <w:rsid w:val="00BB72E3"/>
    <w:rsid w:val="00BD3412"/>
    <w:rsid w:val="00BD54C4"/>
    <w:rsid w:val="00BE20D8"/>
    <w:rsid w:val="00BF45A9"/>
    <w:rsid w:val="00C021D7"/>
    <w:rsid w:val="00C03FCB"/>
    <w:rsid w:val="00C048B6"/>
    <w:rsid w:val="00C12F5B"/>
    <w:rsid w:val="00C15484"/>
    <w:rsid w:val="00C171B4"/>
    <w:rsid w:val="00C1761C"/>
    <w:rsid w:val="00C2335A"/>
    <w:rsid w:val="00C2418C"/>
    <w:rsid w:val="00C25D1F"/>
    <w:rsid w:val="00C323B2"/>
    <w:rsid w:val="00C35BCA"/>
    <w:rsid w:val="00C4263D"/>
    <w:rsid w:val="00C468B1"/>
    <w:rsid w:val="00C50C3A"/>
    <w:rsid w:val="00C50F08"/>
    <w:rsid w:val="00C520F4"/>
    <w:rsid w:val="00C60EBF"/>
    <w:rsid w:val="00C632F7"/>
    <w:rsid w:val="00C70943"/>
    <w:rsid w:val="00C76009"/>
    <w:rsid w:val="00C76EBE"/>
    <w:rsid w:val="00C83E65"/>
    <w:rsid w:val="00C85503"/>
    <w:rsid w:val="00C87B58"/>
    <w:rsid w:val="00C9345F"/>
    <w:rsid w:val="00CA21D8"/>
    <w:rsid w:val="00CA5708"/>
    <w:rsid w:val="00CA5C7A"/>
    <w:rsid w:val="00CA6288"/>
    <w:rsid w:val="00CA7723"/>
    <w:rsid w:val="00CB19BA"/>
    <w:rsid w:val="00CB2ED7"/>
    <w:rsid w:val="00CC43A1"/>
    <w:rsid w:val="00CC7651"/>
    <w:rsid w:val="00CC7E01"/>
    <w:rsid w:val="00CD50D4"/>
    <w:rsid w:val="00CD7A4A"/>
    <w:rsid w:val="00CE2144"/>
    <w:rsid w:val="00CE3C68"/>
    <w:rsid w:val="00CE449B"/>
    <w:rsid w:val="00CE5564"/>
    <w:rsid w:val="00CE6C57"/>
    <w:rsid w:val="00CF0532"/>
    <w:rsid w:val="00CF1129"/>
    <w:rsid w:val="00CF1506"/>
    <w:rsid w:val="00CF5DD6"/>
    <w:rsid w:val="00D00882"/>
    <w:rsid w:val="00D00E97"/>
    <w:rsid w:val="00D040C5"/>
    <w:rsid w:val="00D06EE6"/>
    <w:rsid w:val="00D07495"/>
    <w:rsid w:val="00D11D21"/>
    <w:rsid w:val="00D11DF0"/>
    <w:rsid w:val="00D134B9"/>
    <w:rsid w:val="00D200EA"/>
    <w:rsid w:val="00D219F5"/>
    <w:rsid w:val="00D21DBF"/>
    <w:rsid w:val="00D239E3"/>
    <w:rsid w:val="00D23F18"/>
    <w:rsid w:val="00D319F6"/>
    <w:rsid w:val="00D41471"/>
    <w:rsid w:val="00D4357D"/>
    <w:rsid w:val="00D51894"/>
    <w:rsid w:val="00D548A8"/>
    <w:rsid w:val="00D552D0"/>
    <w:rsid w:val="00D558B3"/>
    <w:rsid w:val="00D57301"/>
    <w:rsid w:val="00D62F11"/>
    <w:rsid w:val="00D65AB7"/>
    <w:rsid w:val="00D66980"/>
    <w:rsid w:val="00D672DE"/>
    <w:rsid w:val="00D72E26"/>
    <w:rsid w:val="00D73ED1"/>
    <w:rsid w:val="00D752ED"/>
    <w:rsid w:val="00D75F5F"/>
    <w:rsid w:val="00D761B9"/>
    <w:rsid w:val="00D82DE9"/>
    <w:rsid w:val="00D84B9A"/>
    <w:rsid w:val="00D84FC9"/>
    <w:rsid w:val="00D855D2"/>
    <w:rsid w:val="00D87AFF"/>
    <w:rsid w:val="00D87BDD"/>
    <w:rsid w:val="00D91E6B"/>
    <w:rsid w:val="00D938A6"/>
    <w:rsid w:val="00D94C6A"/>
    <w:rsid w:val="00DA0E93"/>
    <w:rsid w:val="00DA3546"/>
    <w:rsid w:val="00DA4588"/>
    <w:rsid w:val="00DA555A"/>
    <w:rsid w:val="00DA77D0"/>
    <w:rsid w:val="00DB1E76"/>
    <w:rsid w:val="00DB2CB9"/>
    <w:rsid w:val="00DB35BD"/>
    <w:rsid w:val="00DB4E91"/>
    <w:rsid w:val="00DD26E2"/>
    <w:rsid w:val="00DD431F"/>
    <w:rsid w:val="00DE0C57"/>
    <w:rsid w:val="00DE2388"/>
    <w:rsid w:val="00DF05DF"/>
    <w:rsid w:val="00DF2C58"/>
    <w:rsid w:val="00DF3153"/>
    <w:rsid w:val="00DF6649"/>
    <w:rsid w:val="00DF66BE"/>
    <w:rsid w:val="00DF77CA"/>
    <w:rsid w:val="00E00890"/>
    <w:rsid w:val="00E1337D"/>
    <w:rsid w:val="00E1599B"/>
    <w:rsid w:val="00E170F6"/>
    <w:rsid w:val="00E23F71"/>
    <w:rsid w:val="00E24610"/>
    <w:rsid w:val="00E3562B"/>
    <w:rsid w:val="00E3646B"/>
    <w:rsid w:val="00E40CA0"/>
    <w:rsid w:val="00E41136"/>
    <w:rsid w:val="00E438A8"/>
    <w:rsid w:val="00E44679"/>
    <w:rsid w:val="00E50E40"/>
    <w:rsid w:val="00E51921"/>
    <w:rsid w:val="00E52EA1"/>
    <w:rsid w:val="00E54A23"/>
    <w:rsid w:val="00E55816"/>
    <w:rsid w:val="00E57A51"/>
    <w:rsid w:val="00E6079E"/>
    <w:rsid w:val="00E607A8"/>
    <w:rsid w:val="00E6738C"/>
    <w:rsid w:val="00E716BB"/>
    <w:rsid w:val="00E71F99"/>
    <w:rsid w:val="00E776CC"/>
    <w:rsid w:val="00E82447"/>
    <w:rsid w:val="00E82D35"/>
    <w:rsid w:val="00E873DC"/>
    <w:rsid w:val="00E93FDF"/>
    <w:rsid w:val="00E95B1C"/>
    <w:rsid w:val="00E95BBF"/>
    <w:rsid w:val="00E95E7A"/>
    <w:rsid w:val="00EA1490"/>
    <w:rsid w:val="00EA3C39"/>
    <w:rsid w:val="00EA4ADB"/>
    <w:rsid w:val="00EA69C7"/>
    <w:rsid w:val="00EB3610"/>
    <w:rsid w:val="00EB3B46"/>
    <w:rsid w:val="00EB675F"/>
    <w:rsid w:val="00EC1C7C"/>
    <w:rsid w:val="00EC27B8"/>
    <w:rsid w:val="00ED0A04"/>
    <w:rsid w:val="00ED0B2E"/>
    <w:rsid w:val="00ED2D49"/>
    <w:rsid w:val="00ED4AD7"/>
    <w:rsid w:val="00EE0EEE"/>
    <w:rsid w:val="00EE2EE9"/>
    <w:rsid w:val="00EE335C"/>
    <w:rsid w:val="00EE6B5F"/>
    <w:rsid w:val="00EF1D3A"/>
    <w:rsid w:val="00EF2AFF"/>
    <w:rsid w:val="00EF3C28"/>
    <w:rsid w:val="00EF55DA"/>
    <w:rsid w:val="00F000BA"/>
    <w:rsid w:val="00F0462D"/>
    <w:rsid w:val="00F04EC6"/>
    <w:rsid w:val="00F05439"/>
    <w:rsid w:val="00F06B2F"/>
    <w:rsid w:val="00F06C6E"/>
    <w:rsid w:val="00F10FCE"/>
    <w:rsid w:val="00F11A28"/>
    <w:rsid w:val="00F12BC4"/>
    <w:rsid w:val="00F15951"/>
    <w:rsid w:val="00F22B11"/>
    <w:rsid w:val="00F24CC5"/>
    <w:rsid w:val="00F27B24"/>
    <w:rsid w:val="00F27BEA"/>
    <w:rsid w:val="00F32B4C"/>
    <w:rsid w:val="00F33242"/>
    <w:rsid w:val="00F33DFA"/>
    <w:rsid w:val="00F34F15"/>
    <w:rsid w:val="00F379A3"/>
    <w:rsid w:val="00F40750"/>
    <w:rsid w:val="00F45EA7"/>
    <w:rsid w:val="00F46E9B"/>
    <w:rsid w:val="00F50791"/>
    <w:rsid w:val="00F51433"/>
    <w:rsid w:val="00F561A1"/>
    <w:rsid w:val="00F60B71"/>
    <w:rsid w:val="00F6322A"/>
    <w:rsid w:val="00F65C7B"/>
    <w:rsid w:val="00F66BDC"/>
    <w:rsid w:val="00F72FAF"/>
    <w:rsid w:val="00F73E2B"/>
    <w:rsid w:val="00F74282"/>
    <w:rsid w:val="00F87274"/>
    <w:rsid w:val="00F9253C"/>
    <w:rsid w:val="00F96DC8"/>
    <w:rsid w:val="00F97CA5"/>
    <w:rsid w:val="00FA73AD"/>
    <w:rsid w:val="00FB28A7"/>
    <w:rsid w:val="00FB4E01"/>
    <w:rsid w:val="00FB710A"/>
    <w:rsid w:val="00FC1A6A"/>
    <w:rsid w:val="00FC5C4F"/>
    <w:rsid w:val="00FC6954"/>
    <w:rsid w:val="00FE17BF"/>
    <w:rsid w:val="00FE1EC9"/>
    <w:rsid w:val="00FE4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239AD0E"/>
  <w15:docId w15:val="{5B62463F-EC52-4A7B-8188-C98334218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9E3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942D32"/>
    <w:pPr>
      <w:keepNext/>
      <w:tabs>
        <w:tab w:val="num" w:pos="432"/>
      </w:tabs>
      <w:ind w:left="567" w:firstLine="1843"/>
      <w:outlineLvl w:val="0"/>
    </w:pPr>
    <w:rPr>
      <w:b/>
      <w:szCs w:val="20"/>
      <w:u w:val="single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E33D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942D32"/>
    <w:pPr>
      <w:keepNext/>
      <w:tabs>
        <w:tab w:val="num" w:pos="720"/>
      </w:tabs>
      <w:spacing w:line="360" w:lineRule="auto"/>
      <w:ind w:left="720" w:hanging="720"/>
      <w:outlineLvl w:val="2"/>
    </w:pPr>
    <w:rPr>
      <w:szCs w:val="20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15B6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  <w:rsid w:val="00942D32"/>
  </w:style>
  <w:style w:type="character" w:styleId="Hyperlink">
    <w:name w:val="Hyperlink"/>
    <w:basedOn w:val="Fontepargpadro1"/>
    <w:rsid w:val="00942D32"/>
    <w:rPr>
      <w:color w:val="0000FF"/>
      <w:u w:val="single"/>
    </w:rPr>
  </w:style>
  <w:style w:type="paragraph" w:customStyle="1" w:styleId="Ttulo10">
    <w:name w:val="Título1"/>
    <w:basedOn w:val="Normal"/>
    <w:next w:val="Corpodetexto"/>
    <w:rsid w:val="00942D32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Corpodetexto">
    <w:name w:val="Body Text"/>
    <w:basedOn w:val="Normal"/>
    <w:link w:val="CorpodetextoChar"/>
    <w:rsid w:val="00942D32"/>
    <w:pPr>
      <w:spacing w:after="120"/>
    </w:pPr>
  </w:style>
  <w:style w:type="paragraph" w:styleId="Lista">
    <w:name w:val="List"/>
    <w:basedOn w:val="Corpodetexto"/>
    <w:rsid w:val="00942D32"/>
    <w:rPr>
      <w:rFonts w:cs="Mangal"/>
    </w:rPr>
  </w:style>
  <w:style w:type="paragraph" w:customStyle="1" w:styleId="Legenda1">
    <w:name w:val="Legenda1"/>
    <w:basedOn w:val="Normal"/>
    <w:rsid w:val="00942D32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rsid w:val="00942D32"/>
    <w:pPr>
      <w:suppressLineNumbers/>
    </w:pPr>
    <w:rPr>
      <w:rFonts w:cs="Mangal"/>
    </w:rPr>
  </w:style>
  <w:style w:type="paragraph" w:styleId="Cabealho">
    <w:name w:val="header"/>
    <w:basedOn w:val="Normal"/>
    <w:link w:val="CabealhoChar"/>
    <w:uiPriority w:val="99"/>
    <w:rsid w:val="00942D32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rsid w:val="00942D32"/>
    <w:pPr>
      <w:tabs>
        <w:tab w:val="center" w:pos="4419"/>
        <w:tab w:val="right" w:pos="8838"/>
      </w:tabs>
    </w:pPr>
  </w:style>
  <w:style w:type="paragraph" w:customStyle="1" w:styleId="Recuodecorpodetexto21">
    <w:name w:val="Recuo de corpo de texto 21"/>
    <w:basedOn w:val="Normal"/>
    <w:qFormat/>
    <w:rsid w:val="00942D32"/>
    <w:pPr>
      <w:spacing w:line="360" w:lineRule="auto"/>
      <w:ind w:left="567" w:firstLine="1843"/>
    </w:pPr>
    <w:rPr>
      <w:szCs w:val="20"/>
    </w:rPr>
  </w:style>
  <w:style w:type="paragraph" w:customStyle="1" w:styleId="Recuodecorpodetexto31">
    <w:name w:val="Recuo de corpo de texto 31"/>
    <w:basedOn w:val="Normal"/>
    <w:rsid w:val="00942D32"/>
    <w:pPr>
      <w:ind w:left="567" w:firstLine="1843"/>
      <w:jc w:val="both"/>
    </w:pPr>
    <w:rPr>
      <w:szCs w:val="20"/>
    </w:rPr>
  </w:style>
  <w:style w:type="paragraph" w:styleId="Textodebalo">
    <w:name w:val="Balloon Text"/>
    <w:basedOn w:val="Normal"/>
    <w:link w:val="TextodebaloChar"/>
    <w:uiPriority w:val="99"/>
    <w:rsid w:val="00942D32"/>
    <w:rPr>
      <w:rFonts w:ascii="Tahoma" w:hAnsi="Tahoma" w:cs="Tahoma"/>
      <w:sz w:val="16"/>
      <w:szCs w:val="16"/>
    </w:rPr>
  </w:style>
  <w:style w:type="paragraph" w:customStyle="1" w:styleId="Contedodetabela">
    <w:name w:val="Conteúdo de tabela"/>
    <w:basedOn w:val="Normal"/>
    <w:rsid w:val="00942D32"/>
    <w:pPr>
      <w:suppressLineNumbers/>
    </w:pPr>
  </w:style>
  <w:style w:type="paragraph" w:customStyle="1" w:styleId="Ttulodetabela">
    <w:name w:val="Título de tabela"/>
    <w:basedOn w:val="Contedodetabela"/>
    <w:rsid w:val="00942D32"/>
    <w:pPr>
      <w:jc w:val="center"/>
    </w:pPr>
    <w:rPr>
      <w:b/>
      <w:bCs/>
    </w:rPr>
  </w:style>
  <w:style w:type="paragraph" w:styleId="PargrafodaLista">
    <w:name w:val="List Paragraph"/>
    <w:basedOn w:val="Normal"/>
    <w:uiPriority w:val="34"/>
    <w:qFormat/>
    <w:rsid w:val="00431733"/>
    <w:pPr>
      <w:ind w:left="708"/>
    </w:pPr>
  </w:style>
  <w:style w:type="table" w:styleId="Tabelacomgrade">
    <w:name w:val="Table Grid"/>
    <w:basedOn w:val="Tabelanormal"/>
    <w:uiPriority w:val="39"/>
    <w:rsid w:val="009325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har">
    <w:name w:val="Título 2 Char"/>
    <w:basedOn w:val="Fontepargpadro"/>
    <w:link w:val="Ttulo2"/>
    <w:uiPriority w:val="9"/>
    <w:semiHidden/>
    <w:rsid w:val="003E33D5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styleId="Ttulo">
    <w:name w:val="Title"/>
    <w:basedOn w:val="Normal"/>
    <w:next w:val="Normal"/>
    <w:link w:val="TtuloChar"/>
    <w:qFormat/>
    <w:rsid w:val="00DD26E2"/>
    <w:pPr>
      <w:suppressAutoHyphens w:val="0"/>
      <w:spacing w:line="360" w:lineRule="auto"/>
      <w:jc w:val="center"/>
    </w:pPr>
    <w:rPr>
      <w:b/>
      <w:sz w:val="32"/>
      <w:szCs w:val="20"/>
      <w:u w:val="single"/>
    </w:rPr>
  </w:style>
  <w:style w:type="character" w:customStyle="1" w:styleId="TtuloChar">
    <w:name w:val="Título Char"/>
    <w:basedOn w:val="Fontepargpadro"/>
    <w:link w:val="Ttulo"/>
    <w:rsid w:val="00DD26E2"/>
    <w:rPr>
      <w:b/>
      <w:sz w:val="32"/>
      <w:u w:val="single"/>
      <w:lang w:eastAsia="ar-SA"/>
    </w:rPr>
  </w:style>
  <w:style w:type="paragraph" w:customStyle="1" w:styleId="BodyText22">
    <w:name w:val="Body Text 22"/>
    <w:basedOn w:val="Normal"/>
    <w:rsid w:val="00DD26E2"/>
    <w:pPr>
      <w:widowControl w:val="0"/>
      <w:suppressAutoHyphens w:val="0"/>
      <w:snapToGrid w:val="0"/>
      <w:spacing w:before="120" w:after="120"/>
      <w:jc w:val="both"/>
    </w:pPr>
    <w:rPr>
      <w:rFonts w:ascii="Arial" w:hAnsi="Arial"/>
      <w:sz w:val="22"/>
      <w:szCs w:val="20"/>
      <w:lang w:eastAsia="pt-BR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15B6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5263E8"/>
    <w:pPr>
      <w:suppressAutoHyphens w:val="0"/>
      <w:spacing w:before="100" w:beforeAutospacing="1" w:after="100" w:afterAutospacing="1"/>
    </w:pPr>
    <w:rPr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5E2D64"/>
    <w:rPr>
      <w:color w:val="800080" w:themeColor="followedHyperlink"/>
      <w:u w:val="single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5E2D64"/>
    <w:rPr>
      <w:sz w:val="24"/>
      <w:szCs w:val="24"/>
      <w:lang w:eastAsia="ar-SA"/>
    </w:rPr>
  </w:style>
  <w:style w:type="character" w:customStyle="1" w:styleId="RodapChar">
    <w:name w:val="Rodapé Char"/>
    <w:basedOn w:val="Fontepargpadro"/>
    <w:link w:val="Rodap"/>
    <w:qFormat/>
    <w:rsid w:val="005E2D64"/>
    <w:rPr>
      <w:sz w:val="24"/>
      <w:szCs w:val="24"/>
      <w:lang w:eastAsia="ar-SA"/>
    </w:rPr>
  </w:style>
  <w:style w:type="character" w:customStyle="1" w:styleId="TextodebaloChar">
    <w:name w:val="Texto de balão Char"/>
    <w:basedOn w:val="Fontepargpadro"/>
    <w:link w:val="Textodebalo"/>
    <w:uiPriority w:val="99"/>
    <w:rsid w:val="005E2D64"/>
    <w:rPr>
      <w:rFonts w:ascii="Tahoma" w:hAnsi="Tahoma" w:cs="Tahoma"/>
      <w:sz w:val="16"/>
      <w:szCs w:val="16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1B7057"/>
    <w:rPr>
      <w:sz w:val="24"/>
      <w:szCs w:val="24"/>
      <w:lang w:eastAsia="ar-SA"/>
    </w:rPr>
  </w:style>
  <w:style w:type="character" w:styleId="Forte">
    <w:name w:val="Strong"/>
    <w:basedOn w:val="Fontepargpadro"/>
    <w:uiPriority w:val="22"/>
    <w:qFormat/>
    <w:rsid w:val="000B1383"/>
    <w:rPr>
      <w:b/>
      <w:bCs/>
    </w:rPr>
  </w:style>
  <w:style w:type="character" w:styleId="nfase">
    <w:name w:val="Emphasis"/>
    <w:basedOn w:val="Fontepargpadro"/>
    <w:uiPriority w:val="20"/>
    <w:qFormat/>
    <w:rsid w:val="00401803"/>
    <w:rPr>
      <w:i/>
      <w:iCs/>
    </w:rPr>
  </w:style>
  <w:style w:type="table" w:styleId="SimplesTabela2">
    <w:name w:val="Plain Table 2"/>
    <w:basedOn w:val="Tabelanormal"/>
    <w:uiPriority w:val="42"/>
    <w:rsid w:val="00B1421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Reviso">
    <w:name w:val="Revision"/>
    <w:hidden/>
    <w:uiPriority w:val="99"/>
    <w:semiHidden/>
    <w:rsid w:val="00BF45A9"/>
    <w:rPr>
      <w:sz w:val="24"/>
      <w:szCs w:val="24"/>
      <w:lang w:eastAsia="ar-SA"/>
    </w:rPr>
  </w:style>
  <w:style w:type="character" w:styleId="Refdecomentrio">
    <w:name w:val="annotation reference"/>
    <w:basedOn w:val="Fontepargpadro"/>
    <w:uiPriority w:val="99"/>
    <w:semiHidden/>
    <w:unhideWhenUsed/>
    <w:rsid w:val="00875BA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75B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75BA2"/>
    <w:rPr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75BA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75BA2"/>
    <w:rPr>
      <w:b/>
      <w:bCs/>
      <w:lang w:eastAsia="ar-SA"/>
    </w:rPr>
  </w:style>
  <w:style w:type="character" w:styleId="MenoPendente">
    <w:name w:val="Unresolved Mention"/>
    <w:basedOn w:val="Fontepargpadro"/>
    <w:uiPriority w:val="99"/>
    <w:semiHidden/>
    <w:unhideWhenUsed/>
    <w:rsid w:val="00567F79"/>
    <w:rPr>
      <w:color w:val="605E5C"/>
      <w:shd w:val="clear" w:color="auto" w:fill="E1DFDD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D07495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D07495"/>
    <w:rPr>
      <w:sz w:val="24"/>
      <w:szCs w:val="24"/>
      <w:lang w:eastAsia="ar-SA"/>
    </w:rPr>
  </w:style>
  <w:style w:type="paragraph" w:customStyle="1" w:styleId="TableParagraph">
    <w:name w:val="Table Paragraph"/>
    <w:basedOn w:val="Normal"/>
    <w:uiPriority w:val="1"/>
    <w:qFormat/>
    <w:rsid w:val="00963EF7"/>
    <w:pPr>
      <w:widowControl w:val="0"/>
      <w:suppressAutoHyphens w:val="0"/>
      <w:autoSpaceDE w:val="0"/>
      <w:autoSpaceDN w:val="0"/>
      <w:spacing w:line="232" w:lineRule="exact"/>
      <w:ind w:left="107"/>
    </w:pPr>
    <w:rPr>
      <w:rFonts w:ascii="Arial MT" w:eastAsia="Arial MT" w:hAnsi="Arial MT" w:cs="Arial MT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28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cretariamunicipal@fartura.sp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Modelos\TIMBRADO%20DA%20PREFEITURA%20COLORIDO2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64CE16-B5A9-4A32-BD14-4618A8CE1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TIMBRADO DA PREFEITURA COLORIDO2</Template>
  <TotalTime>1444</TotalTime>
  <Pages>2</Pages>
  <Words>383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 Nº 1</vt:lpstr>
    </vt:vector>
  </TitlesOfParts>
  <Company>*</Company>
  <LinksUpToDate>false</LinksUpToDate>
  <CharactersWithSpaces>2449</CharactersWithSpaces>
  <SharedDoc>false</SharedDoc>
  <HLinks>
    <vt:vector size="6" baseType="variant">
      <vt:variant>
        <vt:i4>1376294</vt:i4>
      </vt:variant>
      <vt:variant>
        <vt:i4>0</vt:i4>
      </vt:variant>
      <vt:variant>
        <vt:i4>0</vt:i4>
      </vt:variant>
      <vt:variant>
        <vt:i4>5</vt:i4>
      </vt:variant>
      <vt:variant>
        <vt:lpwstr>mailto:secretaria@fartura.sp.gov.br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Nº 1</dc:title>
  <dc:subject/>
  <dc:creator>.</dc:creator>
  <cp:keywords/>
  <dc:description/>
  <cp:lastModifiedBy>Carlos Miguel de Meira</cp:lastModifiedBy>
  <cp:revision>37</cp:revision>
  <cp:lastPrinted>2025-04-01T18:43:00Z</cp:lastPrinted>
  <dcterms:created xsi:type="dcterms:W3CDTF">2024-01-26T12:58:00Z</dcterms:created>
  <dcterms:modified xsi:type="dcterms:W3CDTF">2025-04-01T18:44:00Z</dcterms:modified>
</cp:coreProperties>
</file>